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8DF" w:rsidRDefault="005378DF">
      <w:pPr>
        <w:pStyle w:val="Header"/>
        <w:tabs>
          <w:tab w:val="clear" w:pos="4320"/>
          <w:tab w:val="clear" w:pos="8640"/>
        </w:tabs>
        <w:rPr>
          <w:sz w:val="22"/>
          <w:szCs w:val="22"/>
        </w:rPr>
      </w:pPr>
    </w:p>
    <w:p w:rsidR="00AC2C9E" w:rsidRDefault="00AC2C9E">
      <w:pPr>
        <w:rPr>
          <w:rFonts w:ascii="Verdana" w:hAnsi="Verdana" w:cs="Verdana"/>
          <w:sz w:val="20"/>
          <w:szCs w:val="20"/>
        </w:rPr>
      </w:pPr>
      <w:bookmarkStart w:id="0" w:name="UseCaseSpecification"/>
    </w:p>
    <w:tbl>
      <w:tblPr>
        <w:tblStyle w:val="TableGrid"/>
        <w:tblpPr w:leftFromText="180" w:rightFromText="180" w:vertAnchor="text" w:tblpY="1"/>
        <w:tblOverlap w:val="never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1"/>
        <w:gridCol w:w="5979"/>
      </w:tblGrid>
      <w:tr w:rsidR="00AC2C9E" w:rsidTr="003C2A47">
        <w:trPr>
          <w:trHeight w:val="567"/>
        </w:trPr>
        <w:tc>
          <w:tcPr>
            <w:tcW w:w="6801" w:type="dxa"/>
          </w:tcPr>
          <w:p w:rsidR="00AC2C9E" w:rsidRPr="00AC2C9E" w:rsidRDefault="00AC2C9E" w:rsidP="003C2A47">
            <w:pPr>
              <w:pStyle w:val="Header"/>
              <w:tabs>
                <w:tab w:val="clear" w:pos="4320"/>
                <w:tab w:val="clear" w:pos="8640"/>
              </w:tabs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Project Name</w:t>
            </w:r>
            <w:r w:rsidRPr="00AC2C9E">
              <w:rPr>
                <w:rFonts w:ascii="Verdana" w:hAnsi="Verdana" w:cs="Verdana"/>
              </w:rPr>
              <w:t xml:space="preserve">: </w:t>
            </w:r>
          </w:p>
          <w:p w:rsidR="00AC2C9E" w:rsidRDefault="00AC2C9E" w:rsidP="003C2A47">
            <w:pPr>
              <w:pStyle w:val="Header"/>
              <w:tabs>
                <w:tab w:val="clear" w:pos="4320"/>
                <w:tab w:val="clear" w:pos="8640"/>
              </w:tabs>
              <w:rPr>
                <w:sz w:val="22"/>
                <w:szCs w:val="22"/>
              </w:rPr>
            </w:pPr>
          </w:p>
        </w:tc>
        <w:tc>
          <w:tcPr>
            <w:tcW w:w="5979" w:type="dxa"/>
          </w:tcPr>
          <w:p w:rsidR="00AC2C9E" w:rsidRDefault="004D3C3B" w:rsidP="003C2A47">
            <w:pPr>
              <w:pStyle w:val="Header"/>
              <w:tabs>
                <w:tab w:val="clear" w:pos="4320"/>
                <w:tab w:val="clear" w:pos="8640"/>
              </w:tabs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                   </w:t>
            </w:r>
            <w:r w:rsidR="00AC2C9E">
              <w:rPr>
                <w:rFonts w:ascii="Verdana" w:hAnsi="Verdana" w:cs="Verdana"/>
                <w:sz w:val="20"/>
                <w:szCs w:val="20"/>
              </w:rPr>
              <w:t xml:space="preserve">Last Updated By: </w:t>
            </w:r>
          </w:p>
          <w:p w:rsidR="00AC2C9E" w:rsidRDefault="00AC2C9E" w:rsidP="003C2A47">
            <w:pPr>
              <w:pStyle w:val="Header"/>
              <w:tabs>
                <w:tab w:val="clear" w:pos="4320"/>
                <w:tab w:val="clear" w:pos="8640"/>
              </w:tabs>
              <w:rPr>
                <w:sz w:val="22"/>
                <w:szCs w:val="22"/>
              </w:rPr>
            </w:pPr>
          </w:p>
        </w:tc>
      </w:tr>
      <w:tr w:rsidR="00AC2C9E" w:rsidTr="003C2A47">
        <w:trPr>
          <w:trHeight w:val="546"/>
        </w:trPr>
        <w:tc>
          <w:tcPr>
            <w:tcW w:w="6801" w:type="dxa"/>
          </w:tcPr>
          <w:p w:rsidR="00AC2C9E" w:rsidRPr="00AC2C9E" w:rsidRDefault="00AC2C9E" w:rsidP="003C2A47">
            <w:pPr>
              <w:rPr>
                <w:rFonts w:ascii="Verdana" w:hAnsi="Verdana" w:cs="Verdana"/>
                <w:b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Project ID: </w:t>
            </w:r>
          </w:p>
          <w:p w:rsidR="00AC2C9E" w:rsidRDefault="00AC2C9E" w:rsidP="003C2A47">
            <w:pPr>
              <w:pStyle w:val="Header"/>
              <w:tabs>
                <w:tab w:val="clear" w:pos="4320"/>
                <w:tab w:val="clear" w:pos="8640"/>
              </w:tabs>
              <w:rPr>
                <w:sz w:val="22"/>
                <w:szCs w:val="22"/>
              </w:rPr>
            </w:pPr>
          </w:p>
        </w:tc>
        <w:tc>
          <w:tcPr>
            <w:tcW w:w="5979" w:type="dxa"/>
          </w:tcPr>
          <w:p w:rsidR="00AC2C9E" w:rsidRPr="0062370F" w:rsidRDefault="00AC2C9E" w:rsidP="003C2A47">
            <w:pPr>
              <w:pStyle w:val="Header"/>
              <w:tabs>
                <w:tab w:val="clear" w:pos="4320"/>
                <w:tab w:val="clear" w:pos="8640"/>
              </w:tabs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                  </w:t>
            </w:r>
            <w:r w:rsidR="00B4415F"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Last Updated:</w:t>
            </w:r>
            <w:r w:rsidR="007C02D9"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 w:rsidR="00442DBF">
              <w:rPr>
                <w:rFonts w:ascii="Verdana" w:hAnsi="Verdana" w:cs="Verdana"/>
                <w:sz w:val="20"/>
                <w:szCs w:val="20"/>
              </w:rPr>
              <w:fldChar w:fldCharType="begin"/>
            </w:r>
            <w:r w:rsidR="006D4030">
              <w:rPr>
                <w:rFonts w:ascii="Verdana" w:hAnsi="Verdana" w:cs="Verdana"/>
                <w:sz w:val="20"/>
                <w:szCs w:val="20"/>
              </w:rPr>
              <w:instrText xml:space="preserve"> SAVEDATE  \@ "M/d/yy" </w:instrText>
            </w:r>
            <w:r w:rsidR="00442DBF">
              <w:rPr>
                <w:rFonts w:ascii="Verdana" w:hAnsi="Verdana" w:cs="Verdana"/>
                <w:sz w:val="20"/>
                <w:szCs w:val="20"/>
              </w:rPr>
              <w:fldChar w:fldCharType="separate"/>
            </w:r>
            <w:r w:rsidR="002622D2">
              <w:rPr>
                <w:rFonts w:ascii="Verdana" w:hAnsi="Verdana" w:cs="Verdana"/>
                <w:noProof/>
                <w:sz w:val="20"/>
                <w:szCs w:val="20"/>
              </w:rPr>
              <w:t>0/0/00</w:t>
            </w:r>
            <w:r w:rsidR="00442DBF">
              <w:rPr>
                <w:rFonts w:ascii="Verdana" w:hAnsi="Verdana" w:cs="Verdana"/>
                <w:sz w:val="20"/>
                <w:szCs w:val="20"/>
              </w:rPr>
              <w:fldChar w:fldCharType="end"/>
            </w:r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</w:p>
          <w:p w:rsidR="00AC2C9E" w:rsidRDefault="00AC2C9E" w:rsidP="003C2A47">
            <w:pPr>
              <w:pStyle w:val="Header"/>
              <w:tabs>
                <w:tab w:val="clear" w:pos="4320"/>
                <w:tab w:val="clear" w:pos="8640"/>
              </w:tabs>
              <w:rPr>
                <w:sz w:val="22"/>
                <w:szCs w:val="22"/>
              </w:rPr>
            </w:pPr>
          </w:p>
        </w:tc>
      </w:tr>
      <w:tr w:rsidR="00AC2C9E" w:rsidTr="003C2A47">
        <w:trPr>
          <w:trHeight w:val="546"/>
        </w:trPr>
        <w:tc>
          <w:tcPr>
            <w:tcW w:w="6801" w:type="dxa"/>
          </w:tcPr>
          <w:p w:rsidR="00AC2C9E" w:rsidRDefault="00AC2C9E" w:rsidP="003C2A47">
            <w:pPr>
              <w:pStyle w:val="Header"/>
              <w:tabs>
                <w:tab w:val="clear" w:pos="4320"/>
                <w:tab w:val="clear" w:pos="8640"/>
              </w:tabs>
              <w:rPr>
                <w:rFonts w:ascii="Verdana" w:hAnsi="Verdana" w:cs="Verdana"/>
                <w:b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Use Case Name: </w:t>
            </w:r>
          </w:p>
          <w:p w:rsidR="00AC2C9E" w:rsidRDefault="00AC2C9E" w:rsidP="003C2A47">
            <w:pPr>
              <w:pStyle w:val="Header"/>
              <w:tabs>
                <w:tab w:val="clear" w:pos="4320"/>
                <w:tab w:val="clear" w:pos="8640"/>
              </w:tabs>
              <w:rPr>
                <w:sz w:val="22"/>
                <w:szCs w:val="22"/>
              </w:rPr>
            </w:pPr>
          </w:p>
        </w:tc>
        <w:tc>
          <w:tcPr>
            <w:tcW w:w="5979" w:type="dxa"/>
          </w:tcPr>
          <w:p w:rsidR="00AC2C9E" w:rsidRDefault="00AC2C9E" w:rsidP="00BD05CD">
            <w:pPr>
              <w:rPr>
                <w:sz w:val="22"/>
                <w:szCs w:val="22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                  </w:t>
            </w:r>
            <w:r w:rsidR="00BD05CD">
              <w:rPr>
                <w:rFonts w:ascii="Verdana" w:hAnsi="Verdana" w:cs="Verdana"/>
                <w:sz w:val="20"/>
                <w:szCs w:val="20"/>
              </w:rPr>
              <w:t xml:space="preserve"> Use Case ID:</w:t>
            </w:r>
          </w:p>
        </w:tc>
      </w:tr>
      <w:tr w:rsidR="00AC2C9E" w:rsidTr="003C2A47">
        <w:trPr>
          <w:trHeight w:val="567"/>
        </w:trPr>
        <w:tc>
          <w:tcPr>
            <w:tcW w:w="6801" w:type="dxa"/>
          </w:tcPr>
          <w:p w:rsidR="00AC2C9E" w:rsidRDefault="00AC2C9E" w:rsidP="00BD05CD">
            <w:pPr>
              <w:pStyle w:val="Header"/>
              <w:tabs>
                <w:tab w:val="clear" w:pos="4320"/>
                <w:tab w:val="clear" w:pos="8640"/>
              </w:tabs>
              <w:rPr>
                <w:sz w:val="22"/>
                <w:szCs w:val="22"/>
              </w:rPr>
            </w:pPr>
          </w:p>
        </w:tc>
        <w:tc>
          <w:tcPr>
            <w:tcW w:w="5979" w:type="dxa"/>
          </w:tcPr>
          <w:p w:rsidR="00AC2C9E" w:rsidRDefault="00AC2C9E" w:rsidP="00B472CF">
            <w:pPr>
              <w:pStyle w:val="Header"/>
              <w:tabs>
                <w:tab w:val="clear" w:pos="4320"/>
                <w:tab w:val="clear" w:pos="8640"/>
              </w:tabs>
              <w:rPr>
                <w:sz w:val="22"/>
                <w:szCs w:val="22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                 </w:t>
            </w:r>
            <w:r w:rsidR="00B4415F"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</w:p>
        </w:tc>
      </w:tr>
    </w:tbl>
    <w:p w:rsidR="00AC2C9E" w:rsidRDefault="003C2A47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br w:type="textWrapping" w:clear="all"/>
      </w:r>
    </w:p>
    <w:p w:rsidR="00AC2C9E" w:rsidRDefault="00AC2C9E">
      <w:pPr>
        <w:rPr>
          <w:rFonts w:ascii="Verdana" w:hAnsi="Verdana" w:cs="Verdana"/>
          <w:sz w:val="20"/>
          <w:szCs w:val="20"/>
        </w:rPr>
      </w:pPr>
    </w:p>
    <w:tbl>
      <w:tblPr>
        <w:tblW w:w="0" w:type="auto"/>
        <w:tblInd w:w="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836"/>
      </w:tblGrid>
      <w:tr w:rsidR="005378DF" w:rsidTr="00AC2C9E">
        <w:trPr>
          <w:cantSplit/>
          <w:trHeight w:val="453"/>
          <w:tblHeader/>
        </w:trPr>
        <w:tc>
          <w:tcPr>
            <w:tcW w:w="12836" w:type="dxa"/>
            <w:tcBorders>
              <w:top w:val="single" w:sz="6" w:space="0" w:color="auto"/>
              <w:bottom w:val="nil"/>
            </w:tcBorders>
            <w:shd w:val="pct12" w:color="auto" w:fill="FFFFFF"/>
          </w:tcPr>
          <w:p w:rsidR="005378DF" w:rsidRDefault="005378DF" w:rsidP="00C6672D">
            <w:pPr>
              <w:pStyle w:val="Heading3"/>
              <w:rPr>
                <w:rFonts w:ascii="Verdana" w:hAnsi="Verdana" w:cs="Verdana"/>
                <w:b w:val="0"/>
                <w:bCs w:val="0"/>
                <w:color w:val="000000"/>
                <w:sz w:val="20"/>
                <w:szCs w:val="20"/>
              </w:rPr>
            </w:pPr>
            <w:bookmarkStart w:id="1" w:name="_Toc423410239"/>
            <w:bookmarkStart w:id="2" w:name="_Toc425054505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1. Description </w:t>
            </w:r>
          </w:p>
        </w:tc>
      </w:tr>
      <w:tr w:rsidR="005378DF" w:rsidTr="00AC2C9E">
        <w:trPr>
          <w:cantSplit/>
        </w:trPr>
        <w:tc>
          <w:tcPr>
            <w:tcW w:w="12836" w:type="dxa"/>
            <w:tcBorders>
              <w:top w:val="nil"/>
              <w:bottom w:val="single" w:sz="4" w:space="0" w:color="auto"/>
            </w:tcBorders>
          </w:tcPr>
          <w:p w:rsidR="005378DF" w:rsidRDefault="005378DF" w:rsidP="00984678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</w:tbl>
    <w:p w:rsidR="005378DF" w:rsidRDefault="005378D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AC2C9E" w:rsidRDefault="00AC2C9E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tbl>
      <w:tblPr>
        <w:tblW w:w="0" w:type="auto"/>
        <w:tblInd w:w="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836"/>
      </w:tblGrid>
      <w:tr w:rsidR="005378DF" w:rsidTr="00AC2C9E">
        <w:trPr>
          <w:cantSplit/>
          <w:tblHeader/>
        </w:trPr>
        <w:tc>
          <w:tcPr>
            <w:tcW w:w="12836" w:type="dxa"/>
            <w:tcBorders>
              <w:top w:val="single" w:sz="6" w:space="0" w:color="auto"/>
              <w:bottom w:val="nil"/>
            </w:tcBorders>
            <w:shd w:val="pct12" w:color="auto" w:fill="FFFFFF"/>
          </w:tcPr>
          <w:p w:rsidR="005378DF" w:rsidRDefault="005378DF" w:rsidP="00C1239E">
            <w:pPr>
              <w:pStyle w:val="Heading3"/>
              <w:tabs>
                <w:tab w:val="left" w:pos="3645"/>
                <w:tab w:val="center" w:pos="4662"/>
              </w:tabs>
              <w:rPr>
                <w:rFonts w:ascii="Verdana" w:hAnsi="Verdana" w:cs="Verdana"/>
                <w:b w:val="0"/>
                <w:bCs w:val="0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2.  Actors </w:t>
            </w:r>
            <w:r>
              <w:rPr>
                <w:rFonts w:ascii="Verdana" w:hAnsi="Verdana" w:cs="Verdana"/>
                <w:b w:val="0"/>
                <w:bCs w:val="0"/>
                <w:i/>
                <w:iCs/>
                <w:color w:val="000000"/>
                <w:sz w:val="20"/>
                <w:szCs w:val="20"/>
              </w:rPr>
              <w:tab/>
            </w:r>
            <w:r>
              <w:rPr>
                <w:rFonts w:ascii="Verdana" w:hAnsi="Verdana" w:cs="Verdana"/>
                <w:b w:val="0"/>
                <w:bCs w:val="0"/>
                <w:i/>
                <w:iCs/>
                <w:color w:val="000000"/>
                <w:sz w:val="20"/>
                <w:szCs w:val="20"/>
              </w:rPr>
              <w:tab/>
            </w:r>
          </w:p>
        </w:tc>
      </w:tr>
      <w:tr w:rsidR="005378DF" w:rsidTr="00AC2C9E">
        <w:trPr>
          <w:cantSplit/>
          <w:trHeight w:val="693"/>
        </w:trPr>
        <w:tc>
          <w:tcPr>
            <w:tcW w:w="12836" w:type="dxa"/>
            <w:tcBorders>
              <w:top w:val="nil"/>
              <w:bottom w:val="single" w:sz="6" w:space="0" w:color="auto"/>
            </w:tcBorders>
          </w:tcPr>
          <w:p w:rsidR="00C44145" w:rsidRDefault="00C44145" w:rsidP="00552C6F">
            <w:pPr>
              <w:pStyle w:val="ATableText"/>
              <w:numPr>
                <w:ilvl w:val="0"/>
                <w:numId w:val="27"/>
              </w:numPr>
              <w:rPr>
                <w:rFonts w:ascii="Verdana" w:hAnsi="Verdana" w:cs="Verdana"/>
                <w:sz w:val="20"/>
                <w:szCs w:val="20"/>
              </w:rPr>
            </w:pPr>
          </w:p>
        </w:tc>
      </w:tr>
      <w:bookmarkEnd w:id="0"/>
    </w:tbl>
    <w:p w:rsidR="005378DF" w:rsidRDefault="005378D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AC2C9E" w:rsidRDefault="00AC2C9E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tbl>
      <w:tblPr>
        <w:tblW w:w="0" w:type="auto"/>
        <w:tblInd w:w="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870"/>
      </w:tblGrid>
      <w:tr w:rsidR="005378DF" w:rsidTr="003C2A47">
        <w:trPr>
          <w:cantSplit/>
          <w:tblHeader/>
        </w:trPr>
        <w:tc>
          <w:tcPr>
            <w:tcW w:w="12870" w:type="dxa"/>
            <w:tcBorders>
              <w:top w:val="single" w:sz="6" w:space="0" w:color="auto"/>
              <w:bottom w:val="nil"/>
            </w:tcBorders>
            <w:shd w:val="pct12" w:color="auto" w:fill="FFFFFF"/>
          </w:tcPr>
          <w:p w:rsidR="005378DF" w:rsidRDefault="005378DF">
            <w:pPr>
              <w:pStyle w:val="Heading3"/>
              <w:rPr>
                <w:rFonts w:ascii="Verdana" w:hAnsi="Verdana" w:cs="Verdana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3.  Pre-Conditions </w:t>
            </w:r>
          </w:p>
        </w:tc>
      </w:tr>
      <w:tr w:rsidR="005378DF" w:rsidTr="003C2A47">
        <w:trPr>
          <w:cantSplit/>
        </w:trPr>
        <w:tc>
          <w:tcPr>
            <w:tcW w:w="12870" w:type="dxa"/>
            <w:tcBorders>
              <w:top w:val="nil"/>
              <w:bottom w:val="single" w:sz="6" w:space="0" w:color="auto"/>
            </w:tcBorders>
          </w:tcPr>
          <w:p w:rsidR="005378DF" w:rsidRPr="001D41A4" w:rsidRDefault="005378DF" w:rsidP="00176CF1">
            <w:pPr>
              <w:pStyle w:val="ATableText"/>
              <w:numPr>
                <w:ilvl w:val="0"/>
                <w:numId w:val="4"/>
              </w:numPr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</w:tbl>
    <w:p w:rsidR="005378DF" w:rsidRDefault="005378D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  <w:bookmarkStart w:id="3" w:name="_Toc423410240"/>
      <w:bookmarkStart w:id="4" w:name="_Toc425054506"/>
      <w:bookmarkStart w:id="5" w:name="_Toc35656914"/>
      <w:bookmarkEnd w:id="1"/>
      <w:bookmarkEnd w:id="2"/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tbl>
      <w:tblPr>
        <w:tblW w:w="0" w:type="auto"/>
        <w:tblInd w:w="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870"/>
      </w:tblGrid>
      <w:tr w:rsidR="005378DF" w:rsidTr="00AC2C9E">
        <w:trPr>
          <w:cantSplit/>
          <w:tblHeader/>
        </w:trPr>
        <w:tc>
          <w:tcPr>
            <w:tcW w:w="12870" w:type="dxa"/>
            <w:tcBorders>
              <w:top w:val="single" w:sz="6" w:space="0" w:color="auto"/>
              <w:bottom w:val="nil"/>
            </w:tcBorders>
            <w:shd w:val="pct12" w:color="auto" w:fill="FFFFFF"/>
          </w:tcPr>
          <w:p w:rsidR="005378DF" w:rsidRDefault="005378DF" w:rsidP="000E12F1">
            <w:pPr>
              <w:pStyle w:val="Heading3"/>
              <w:rPr>
                <w:rFonts w:ascii="Verdana" w:hAnsi="Verdana" w:cs="Verdana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4.  Triggers</w:t>
            </w:r>
          </w:p>
        </w:tc>
      </w:tr>
      <w:tr w:rsidR="005378DF" w:rsidTr="00AC2C9E">
        <w:trPr>
          <w:cantSplit/>
        </w:trPr>
        <w:tc>
          <w:tcPr>
            <w:tcW w:w="12870" w:type="dxa"/>
            <w:tcBorders>
              <w:top w:val="nil"/>
              <w:bottom w:val="single" w:sz="6" w:space="0" w:color="auto"/>
            </w:tcBorders>
          </w:tcPr>
          <w:p w:rsidR="007B7767" w:rsidRPr="00F04604" w:rsidRDefault="007B7767" w:rsidP="00B439B7">
            <w:pPr>
              <w:pStyle w:val="ATableText"/>
              <w:numPr>
                <w:ilvl w:val="0"/>
                <w:numId w:val="5"/>
              </w:numPr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</w:tbl>
    <w:p w:rsidR="005378DF" w:rsidRDefault="005378D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AC2C9E" w:rsidRDefault="00AC2C9E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BD05CD" w:rsidRDefault="00BD05CD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tbl>
      <w:tblPr>
        <w:tblW w:w="0" w:type="auto"/>
        <w:tblInd w:w="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870"/>
      </w:tblGrid>
      <w:tr w:rsidR="005378DF" w:rsidTr="00AC2C9E">
        <w:trPr>
          <w:cantSplit/>
          <w:tblHeader/>
        </w:trPr>
        <w:tc>
          <w:tcPr>
            <w:tcW w:w="12870" w:type="dxa"/>
            <w:tcBorders>
              <w:top w:val="single" w:sz="6" w:space="0" w:color="auto"/>
              <w:bottom w:val="nil"/>
            </w:tcBorders>
            <w:shd w:val="pct12" w:color="auto" w:fill="FFFFFF"/>
          </w:tcPr>
          <w:p w:rsidR="005378DF" w:rsidRDefault="005378DF">
            <w:pPr>
              <w:pStyle w:val="Heading3"/>
              <w:rPr>
                <w:rFonts w:ascii="Verdana" w:hAnsi="Verdana" w:cs="Verdana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5.  Assumptions</w:t>
            </w:r>
          </w:p>
        </w:tc>
      </w:tr>
      <w:tr w:rsidR="005378DF" w:rsidTr="00AC2C9E">
        <w:trPr>
          <w:cantSplit/>
          <w:trHeight w:val="378"/>
        </w:trPr>
        <w:tc>
          <w:tcPr>
            <w:tcW w:w="12870" w:type="dxa"/>
            <w:tcBorders>
              <w:top w:val="nil"/>
              <w:bottom w:val="nil"/>
            </w:tcBorders>
          </w:tcPr>
          <w:p w:rsidR="005378DF" w:rsidRPr="00F04604" w:rsidRDefault="005378DF" w:rsidP="00EB5F72">
            <w:pPr>
              <w:pStyle w:val="ATableText"/>
              <w:numPr>
                <w:ilvl w:val="0"/>
                <w:numId w:val="3"/>
              </w:numPr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5378DF" w:rsidTr="00AC2C9E">
        <w:trPr>
          <w:cantSplit/>
          <w:trHeight w:val="378"/>
        </w:trPr>
        <w:tc>
          <w:tcPr>
            <w:tcW w:w="12870" w:type="dxa"/>
            <w:tcBorders>
              <w:top w:val="nil"/>
              <w:bottom w:val="single" w:sz="6" w:space="0" w:color="auto"/>
            </w:tcBorders>
          </w:tcPr>
          <w:p w:rsidR="005378DF" w:rsidRDefault="005378DF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</w:tbl>
    <w:p w:rsidR="005378DF" w:rsidRDefault="005378D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5378DF" w:rsidRDefault="005378D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tbl>
      <w:tblPr>
        <w:tblpPr w:leftFromText="180" w:rightFromText="180" w:vertAnchor="text" w:tblpX="216" w:tblpY="1"/>
        <w:tblOverlap w:val="never"/>
        <w:tblW w:w="0" w:type="auto"/>
        <w:tblLayout w:type="fixed"/>
        <w:tblLook w:val="0000"/>
      </w:tblPr>
      <w:tblGrid>
        <w:gridCol w:w="810"/>
        <w:gridCol w:w="578"/>
        <w:gridCol w:w="5182"/>
        <w:gridCol w:w="6300"/>
      </w:tblGrid>
      <w:tr w:rsidR="00176CF1" w:rsidTr="00176CF1">
        <w:trPr>
          <w:cantSplit/>
          <w:tblHeader/>
        </w:trPr>
        <w:tc>
          <w:tcPr>
            <w:tcW w:w="1287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2" w:color="auto" w:fill="FFFFFF"/>
          </w:tcPr>
          <w:p w:rsidR="00176CF1" w:rsidRDefault="00176CF1" w:rsidP="00176CF1">
            <w:pPr>
              <w:pStyle w:val="Heading3"/>
              <w:rPr>
                <w:rFonts w:ascii="Verdana" w:hAnsi="Verdana" w:cs="Verdana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6.  Basic Flow </w:t>
            </w:r>
          </w:p>
        </w:tc>
      </w:tr>
      <w:tr w:rsidR="00176CF1" w:rsidTr="00176CF1">
        <w:trPr>
          <w:cantSplit/>
        </w:trPr>
        <w:tc>
          <w:tcPr>
            <w:tcW w:w="1388" w:type="dxa"/>
            <w:gridSpan w:val="2"/>
            <w:tcBorders>
              <w:left w:val="single" w:sz="6" w:space="0" w:color="auto"/>
            </w:tcBorders>
            <w:shd w:val="pct5" w:color="auto" w:fill="FFFFFF"/>
          </w:tcPr>
          <w:p w:rsidR="00176CF1" w:rsidRDefault="00176CF1" w:rsidP="00176CF1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 xml:space="preserve">Flow Identifier: </w:t>
            </w:r>
          </w:p>
        </w:tc>
        <w:tc>
          <w:tcPr>
            <w:tcW w:w="11482" w:type="dxa"/>
            <w:gridSpan w:val="2"/>
            <w:tcBorders>
              <w:right w:val="single" w:sz="6" w:space="0" w:color="auto"/>
            </w:tcBorders>
            <w:shd w:val="clear" w:color="auto" w:fill="FFFFFF"/>
          </w:tcPr>
          <w:p w:rsidR="00176CF1" w:rsidRPr="00D64A84" w:rsidRDefault="00176CF1" w:rsidP="00176CF1">
            <w:pPr>
              <w:pStyle w:val="ATableText"/>
              <w:rPr>
                <w:rFonts w:ascii="Verdana" w:hAnsi="Verdana" w:cs="Verdana"/>
                <w:b/>
                <w:color w:val="000000"/>
                <w:sz w:val="20"/>
                <w:szCs w:val="20"/>
              </w:rPr>
            </w:pPr>
          </w:p>
        </w:tc>
      </w:tr>
      <w:tr w:rsidR="00176CF1" w:rsidTr="00176CF1">
        <w:trPr>
          <w:cantSplit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2" w:color="auto" w:fill="FFFFFF"/>
          </w:tcPr>
          <w:p w:rsidR="00176CF1" w:rsidRDefault="00176CF1" w:rsidP="00176CF1">
            <w:pPr>
              <w:pStyle w:val="ATableText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Step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2" w:color="auto" w:fill="FFFFFF"/>
          </w:tcPr>
          <w:p w:rsidR="00176CF1" w:rsidRDefault="00893AC7" w:rsidP="00176CF1">
            <w:pPr>
              <w:pStyle w:val="ATableText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Actor</w:t>
            </w:r>
            <w:r w:rsidR="00176CF1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 xml:space="preserve"> Action</w:t>
            </w:r>
          </w:p>
        </w:tc>
        <w:tc>
          <w:tcPr>
            <w:tcW w:w="63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2" w:color="auto" w:fill="FFFFFF"/>
          </w:tcPr>
          <w:p w:rsidR="00176CF1" w:rsidRDefault="00176CF1" w:rsidP="00176CF1">
            <w:pPr>
              <w:pStyle w:val="ATableText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 xml:space="preserve">System Response </w:t>
            </w:r>
            <w:r>
              <w:rPr>
                <w:rFonts w:ascii="Verdana" w:hAnsi="Verdana" w:cs="Verdana"/>
                <w:color w:val="000000"/>
                <w:sz w:val="20"/>
                <w:szCs w:val="20"/>
              </w:rPr>
              <w:t>(optional)</w:t>
            </w:r>
          </w:p>
        </w:tc>
      </w:tr>
      <w:tr w:rsidR="00176CF1" w:rsidTr="00176CF1">
        <w:trPr>
          <w:cantSplit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FFFFFF"/>
          </w:tcPr>
          <w:p w:rsidR="00176CF1" w:rsidRPr="001505D2" w:rsidRDefault="00B92F8C" w:rsidP="00176CF1">
            <w:pPr>
              <w:pStyle w:val="ATableText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FFFFFF"/>
          </w:tcPr>
          <w:p w:rsidR="00176CF1" w:rsidRPr="001505D2" w:rsidRDefault="00176CF1" w:rsidP="00176CF1">
            <w:pPr>
              <w:pStyle w:val="ATableText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6CF1" w:rsidRPr="00984678" w:rsidRDefault="00176CF1" w:rsidP="00176CF1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176CF1" w:rsidTr="00176CF1">
        <w:trPr>
          <w:cantSplit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FFFFFF"/>
          </w:tcPr>
          <w:p w:rsidR="00176CF1" w:rsidRPr="001505D2" w:rsidRDefault="00B92F8C" w:rsidP="00176CF1">
            <w:pPr>
              <w:pStyle w:val="ATableText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FFFFFF"/>
          </w:tcPr>
          <w:p w:rsidR="00176CF1" w:rsidRPr="001505D2" w:rsidRDefault="00176CF1" w:rsidP="00176CF1">
            <w:pPr>
              <w:pStyle w:val="ATableText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6CF1" w:rsidRPr="00984678" w:rsidRDefault="00176CF1" w:rsidP="00176CF1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176CF1" w:rsidTr="00176CF1">
        <w:trPr>
          <w:cantSplit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FFFFFF"/>
          </w:tcPr>
          <w:p w:rsidR="00176CF1" w:rsidRPr="001505D2" w:rsidRDefault="00B92F8C" w:rsidP="00176CF1">
            <w:pPr>
              <w:pStyle w:val="ATableText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FFFFFF"/>
          </w:tcPr>
          <w:p w:rsidR="00176CF1" w:rsidRPr="001505D2" w:rsidRDefault="00176CF1" w:rsidP="00176CF1">
            <w:pPr>
              <w:pStyle w:val="ATableText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6CF1" w:rsidRPr="008F5DD1" w:rsidRDefault="00176CF1" w:rsidP="00176CF1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176CF1" w:rsidTr="00176CF1">
        <w:trPr>
          <w:cantSplit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FFFFFF"/>
          </w:tcPr>
          <w:p w:rsidR="00176CF1" w:rsidRDefault="00B92F8C" w:rsidP="00176CF1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FFFFFF"/>
          </w:tcPr>
          <w:p w:rsidR="00176CF1" w:rsidRPr="00A10CD5" w:rsidRDefault="00176CF1" w:rsidP="00176CF1">
            <w:pPr>
              <w:pStyle w:val="ATableText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6CF1" w:rsidRDefault="00176CF1" w:rsidP="00176CF1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176CF1" w:rsidTr="00176CF1">
        <w:trPr>
          <w:cantSplit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FFFFFF"/>
          </w:tcPr>
          <w:p w:rsidR="00176CF1" w:rsidRDefault="00B92F8C" w:rsidP="00176CF1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5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FFFFFF"/>
          </w:tcPr>
          <w:p w:rsidR="00176CF1" w:rsidRPr="00A10CD5" w:rsidRDefault="00176CF1" w:rsidP="00176CF1">
            <w:pPr>
              <w:pStyle w:val="ATableText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6CF1" w:rsidRPr="00FE4ABB" w:rsidRDefault="00176CF1" w:rsidP="00176CF1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</w:tbl>
    <w:p w:rsidR="0062370F" w:rsidRDefault="0062370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2370F" w:rsidRDefault="0062370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2370F" w:rsidRDefault="0062370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2370F" w:rsidRDefault="0062370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2370F" w:rsidRDefault="0062370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BD05CD" w:rsidRDefault="00BD05CD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2370F" w:rsidRDefault="0062370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2370F" w:rsidRDefault="0062370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2370F" w:rsidRDefault="0062370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2370F" w:rsidRDefault="0062370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62370F" w:rsidRDefault="0062370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82639D" w:rsidRDefault="0082639D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76CF1" w:rsidRDefault="00176CF1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03D14" w:rsidRDefault="00103D14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tbl>
      <w:tblPr>
        <w:tblW w:w="0" w:type="auto"/>
        <w:tblInd w:w="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810"/>
        <w:gridCol w:w="596"/>
        <w:gridCol w:w="4770"/>
        <w:gridCol w:w="6694"/>
      </w:tblGrid>
      <w:tr w:rsidR="005378DF" w:rsidTr="0062370F">
        <w:trPr>
          <w:cantSplit/>
          <w:tblHeader/>
        </w:trPr>
        <w:tc>
          <w:tcPr>
            <w:tcW w:w="12870" w:type="dxa"/>
            <w:gridSpan w:val="4"/>
            <w:tcBorders>
              <w:top w:val="single" w:sz="6" w:space="0" w:color="auto"/>
              <w:bottom w:val="nil"/>
            </w:tcBorders>
            <w:shd w:val="pct12" w:color="auto" w:fill="FFFFFF"/>
          </w:tcPr>
          <w:p w:rsidR="005378DF" w:rsidRDefault="00B4415F" w:rsidP="002D6767">
            <w:pPr>
              <w:pStyle w:val="Heading3"/>
              <w:rPr>
                <w:rFonts w:ascii="Verdana" w:hAnsi="Verdana" w:cs="Verdana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7.  </w:t>
            </w:r>
            <w:r w:rsidR="005378DF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Alternative Flows </w:t>
            </w:r>
          </w:p>
        </w:tc>
      </w:tr>
      <w:tr w:rsidR="005378DF" w:rsidTr="0062370F">
        <w:trPr>
          <w:cantSplit/>
          <w:trHeight w:val="108"/>
        </w:trPr>
        <w:tc>
          <w:tcPr>
            <w:tcW w:w="1406" w:type="dxa"/>
            <w:gridSpan w:val="2"/>
            <w:tcBorders>
              <w:top w:val="nil"/>
              <w:bottom w:val="nil"/>
            </w:tcBorders>
            <w:shd w:val="pct5" w:color="auto" w:fill="FFFFFF"/>
          </w:tcPr>
          <w:p w:rsidR="005378DF" w:rsidRDefault="005378DF" w:rsidP="00AE3848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 xml:space="preserve">Flow Identifier: </w:t>
            </w:r>
          </w:p>
        </w:tc>
        <w:tc>
          <w:tcPr>
            <w:tcW w:w="11464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5378DF" w:rsidRPr="00622026" w:rsidRDefault="005378DF" w:rsidP="00176CF1">
            <w:pPr>
              <w:pStyle w:val="ATableText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</w:pPr>
            <w:r w:rsidRPr="00622026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[AF</w:t>
            </w:r>
            <w:r w:rsidR="001A0C6B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1</w:t>
            </w:r>
            <w:r w:rsidRPr="00622026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]</w:t>
            </w:r>
          </w:p>
        </w:tc>
      </w:tr>
      <w:tr w:rsidR="00F63A13" w:rsidTr="0062370F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F63A13" w:rsidRDefault="00F63A13" w:rsidP="00A41B40">
            <w:pPr>
              <w:pStyle w:val="ATableText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Step</w:t>
            </w:r>
          </w:p>
        </w:tc>
        <w:tc>
          <w:tcPr>
            <w:tcW w:w="536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F63A13" w:rsidRDefault="00893AC7" w:rsidP="00A41B40">
            <w:pPr>
              <w:pStyle w:val="ATableText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Actor</w:t>
            </w:r>
            <w:r w:rsidR="00F63A13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 xml:space="preserve"> Action</w:t>
            </w:r>
          </w:p>
        </w:tc>
        <w:tc>
          <w:tcPr>
            <w:tcW w:w="66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A13" w:rsidRDefault="00F63A13" w:rsidP="00A41B40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System Response</w:t>
            </w: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(optional)</w:t>
            </w:r>
          </w:p>
        </w:tc>
      </w:tr>
      <w:tr w:rsidR="00993FC9" w:rsidTr="0062370F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993FC9" w:rsidRPr="00993FC9" w:rsidRDefault="00427B32" w:rsidP="00A41B40">
            <w:pPr>
              <w:pStyle w:val="ATableTex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36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993FC9" w:rsidRPr="00244967" w:rsidRDefault="00993FC9" w:rsidP="003F002E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4967" w:rsidRPr="006F4602" w:rsidRDefault="00244967" w:rsidP="00FF5FB9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993FC9" w:rsidTr="0062370F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993FC9" w:rsidRDefault="00B92F8C" w:rsidP="003811CD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6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993FC9" w:rsidRDefault="00993FC9" w:rsidP="00993FC9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C8D" w:rsidRPr="00101C8D" w:rsidRDefault="00101C8D" w:rsidP="00244967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1077C5" w:rsidTr="0062370F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1077C5" w:rsidRDefault="00B92F8C" w:rsidP="003811CD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6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1077C5" w:rsidRDefault="001077C5" w:rsidP="00F16857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77C5" w:rsidRPr="00101C8D" w:rsidRDefault="001077C5" w:rsidP="00244967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</w:tbl>
    <w:p w:rsidR="005378DF" w:rsidRDefault="005378DF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805950" w:rsidRDefault="00805950">
      <w:pPr>
        <w:rPr>
          <w:rFonts w:ascii="Verdana" w:hAnsi="Verdana" w:cs="Verdana"/>
          <w:sz w:val="20"/>
          <w:szCs w:val="20"/>
        </w:rPr>
      </w:pPr>
    </w:p>
    <w:tbl>
      <w:tblPr>
        <w:tblW w:w="0" w:type="auto"/>
        <w:tblInd w:w="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810"/>
        <w:gridCol w:w="596"/>
        <w:gridCol w:w="4770"/>
        <w:gridCol w:w="6694"/>
      </w:tblGrid>
      <w:tr w:rsidR="00101C8D" w:rsidTr="0062370F">
        <w:trPr>
          <w:cantSplit/>
          <w:tblHeader/>
        </w:trPr>
        <w:tc>
          <w:tcPr>
            <w:tcW w:w="12870" w:type="dxa"/>
            <w:gridSpan w:val="4"/>
            <w:tcBorders>
              <w:top w:val="single" w:sz="6" w:space="0" w:color="auto"/>
              <w:bottom w:val="nil"/>
            </w:tcBorders>
            <w:shd w:val="pct12" w:color="auto" w:fill="FFFFFF"/>
          </w:tcPr>
          <w:p w:rsidR="00101C8D" w:rsidRDefault="00B4415F" w:rsidP="00B4415F">
            <w:pPr>
              <w:pStyle w:val="Heading3"/>
              <w:rPr>
                <w:rFonts w:ascii="Verdana" w:hAnsi="Verdana" w:cs="Verdana"/>
                <w:b w:val="0"/>
                <w:bCs w:val="0"/>
                <w:color w:val="000000"/>
                <w:sz w:val="20"/>
                <w:szCs w:val="20"/>
              </w:rPr>
            </w:pPr>
            <w:r w:rsidRPr="00B4415F">
              <w:rPr>
                <w:rFonts w:ascii="Verdana" w:hAnsi="Verdana" w:cs="Verdana"/>
                <w:bCs w:val="0"/>
                <w:color w:val="000000"/>
                <w:sz w:val="20"/>
                <w:szCs w:val="20"/>
              </w:rPr>
              <w:t>7.</w:t>
            </w: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 </w:t>
            </w:r>
            <w:r w:rsidR="00101C8D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Alternative Flows </w:t>
            </w:r>
          </w:p>
        </w:tc>
      </w:tr>
      <w:tr w:rsidR="00101C8D" w:rsidTr="0062370F">
        <w:trPr>
          <w:cantSplit/>
          <w:trHeight w:val="108"/>
        </w:trPr>
        <w:tc>
          <w:tcPr>
            <w:tcW w:w="1406" w:type="dxa"/>
            <w:gridSpan w:val="2"/>
            <w:tcBorders>
              <w:top w:val="nil"/>
              <w:bottom w:val="nil"/>
            </w:tcBorders>
            <w:shd w:val="pct5" w:color="auto" w:fill="FFFFFF"/>
          </w:tcPr>
          <w:p w:rsidR="00101C8D" w:rsidRDefault="00101C8D" w:rsidP="00CF32FD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 xml:space="preserve">Flow Identifier: </w:t>
            </w:r>
          </w:p>
        </w:tc>
        <w:tc>
          <w:tcPr>
            <w:tcW w:w="11464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101C8D" w:rsidRPr="00622026" w:rsidRDefault="00101C8D" w:rsidP="00176CF1">
            <w:pPr>
              <w:pStyle w:val="ATableText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</w:pPr>
            <w:r w:rsidRPr="00622026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[AF</w:t>
            </w: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2</w:t>
            </w:r>
            <w:r w:rsidRPr="00622026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]</w:t>
            </w:r>
            <w:r w:rsidRPr="006237F5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101C8D" w:rsidTr="0062370F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101C8D" w:rsidRDefault="00101C8D" w:rsidP="00CF32FD">
            <w:pPr>
              <w:pStyle w:val="ATableText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Step</w:t>
            </w:r>
          </w:p>
        </w:tc>
        <w:tc>
          <w:tcPr>
            <w:tcW w:w="536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101C8D" w:rsidRDefault="00893AC7" w:rsidP="00CF32FD">
            <w:pPr>
              <w:pStyle w:val="ATableText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Actor</w:t>
            </w:r>
            <w:r w:rsidR="00101C8D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 xml:space="preserve"> Action</w:t>
            </w:r>
          </w:p>
        </w:tc>
        <w:tc>
          <w:tcPr>
            <w:tcW w:w="66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C8D" w:rsidRDefault="00101C8D" w:rsidP="00CF32FD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System Response</w:t>
            </w: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(optional)</w:t>
            </w:r>
          </w:p>
        </w:tc>
      </w:tr>
      <w:tr w:rsidR="00101C8D" w:rsidTr="0062370F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101C8D" w:rsidRPr="00993FC9" w:rsidRDefault="00427B32" w:rsidP="00CF32FD">
            <w:pPr>
              <w:pStyle w:val="ATableTex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36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101C8D" w:rsidRPr="00244967" w:rsidRDefault="00101C8D" w:rsidP="00CF32FD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C8D" w:rsidRPr="00101C8D" w:rsidRDefault="00101C8D" w:rsidP="00436CC3">
            <w:pPr>
              <w:autoSpaceDE w:val="0"/>
              <w:autoSpaceDN w:val="0"/>
              <w:adjustRightInd w:val="0"/>
              <w:spacing w:line="288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101C8D" w:rsidTr="0062370F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101C8D" w:rsidRDefault="00427B32" w:rsidP="00CF32FD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6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101C8D" w:rsidRDefault="00101C8D" w:rsidP="00101C8D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C8D" w:rsidRPr="00101C8D" w:rsidRDefault="00101C8D" w:rsidP="00874FD6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1077C5" w:rsidTr="0062370F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1077C5" w:rsidRDefault="001077C5" w:rsidP="00CF32FD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6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1077C5" w:rsidRDefault="001077C5" w:rsidP="00F16857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77C5" w:rsidRPr="00101C8D" w:rsidRDefault="001077C5" w:rsidP="001077C5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</w:tbl>
    <w:p w:rsidR="002451D8" w:rsidRDefault="002451D8">
      <w:pPr>
        <w:rPr>
          <w:rFonts w:ascii="Verdana" w:hAnsi="Verdana" w:cs="Verdana"/>
          <w:sz w:val="20"/>
          <w:szCs w:val="20"/>
        </w:rPr>
      </w:pPr>
    </w:p>
    <w:p w:rsidR="00640A41" w:rsidRDefault="00640A41">
      <w:pPr>
        <w:rPr>
          <w:rFonts w:ascii="Verdana" w:hAnsi="Verdana" w:cs="Verdana"/>
          <w:sz w:val="20"/>
          <w:szCs w:val="20"/>
        </w:rPr>
      </w:pPr>
    </w:p>
    <w:tbl>
      <w:tblPr>
        <w:tblW w:w="0" w:type="auto"/>
        <w:tblInd w:w="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870"/>
      </w:tblGrid>
      <w:tr w:rsidR="00F12F7D" w:rsidTr="00AC2C9E">
        <w:trPr>
          <w:cantSplit/>
          <w:tblHeader/>
        </w:trPr>
        <w:tc>
          <w:tcPr>
            <w:tcW w:w="12870" w:type="dxa"/>
            <w:tcBorders>
              <w:top w:val="single" w:sz="6" w:space="0" w:color="auto"/>
              <w:bottom w:val="nil"/>
            </w:tcBorders>
            <w:shd w:val="pct12" w:color="auto" w:fill="FFFFFF"/>
          </w:tcPr>
          <w:p w:rsidR="00F12F7D" w:rsidRDefault="000C4753" w:rsidP="007F3100">
            <w:pPr>
              <w:pStyle w:val="Heading3"/>
              <w:spacing w:before="0"/>
              <w:rPr>
                <w:rFonts w:ascii="Verdana" w:hAnsi="Verdana"/>
                <w:b w:val="0"/>
                <w:color w:val="000000"/>
                <w:sz w:val="20"/>
              </w:rPr>
            </w:pPr>
            <w:r>
              <w:rPr>
                <w:rFonts w:ascii="Verdana" w:hAnsi="Verdana"/>
                <w:color w:val="000000"/>
                <w:sz w:val="20"/>
              </w:rPr>
              <w:t>8</w:t>
            </w:r>
            <w:r w:rsidR="00F12F7D">
              <w:rPr>
                <w:rFonts w:ascii="Verdana" w:hAnsi="Verdana"/>
                <w:color w:val="000000"/>
                <w:sz w:val="20"/>
              </w:rPr>
              <w:t xml:space="preserve">.  Post-Condition </w:t>
            </w:r>
          </w:p>
        </w:tc>
      </w:tr>
      <w:tr w:rsidR="00F12F7D" w:rsidTr="00AC2C9E">
        <w:trPr>
          <w:cantSplit/>
        </w:trPr>
        <w:tc>
          <w:tcPr>
            <w:tcW w:w="12870" w:type="dxa"/>
            <w:tcBorders>
              <w:top w:val="nil"/>
              <w:bottom w:val="single" w:sz="6" w:space="0" w:color="auto"/>
            </w:tcBorders>
          </w:tcPr>
          <w:p w:rsidR="00F12F7D" w:rsidRPr="00F12F7D" w:rsidRDefault="00F12F7D" w:rsidP="001077C5">
            <w:pPr>
              <w:pStyle w:val="ATableText"/>
              <w:numPr>
                <w:ilvl w:val="0"/>
                <w:numId w:val="15"/>
              </w:numPr>
              <w:rPr>
                <w:rFonts w:ascii="Verdana" w:hAnsi="Verdana"/>
                <w:color w:val="000000"/>
                <w:sz w:val="20"/>
              </w:rPr>
            </w:pPr>
          </w:p>
        </w:tc>
      </w:tr>
    </w:tbl>
    <w:p w:rsidR="00A34759" w:rsidRDefault="00A34759">
      <w:pPr>
        <w:ind w:right="108"/>
        <w:rPr>
          <w:rFonts w:ascii="Verdana" w:hAnsi="Verdana" w:cs="Verdana"/>
          <w:color w:val="000000"/>
          <w:sz w:val="20"/>
          <w:szCs w:val="20"/>
        </w:rPr>
      </w:pPr>
    </w:p>
    <w:p w:rsidR="00103D14" w:rsidRDefault="00103D14">
      <w:pPr>
        <w:ind w:right="108"/>
        <w:rPr>
          <w:rFonts w:ascii="Verdana" w:hAnsi="Verdana" w:cs="Verdana"/>
          <w:color w:val="000000"/>
          <w:sz w:val="20"/>
          <w:szCs w:val="20"/>
        </w:rPr>
      </w:pPr>
    </w:p>
    <w:tbl>
      <w:tblPr>
        <w:tblW w:w="0" w:type="auto"/>
        <w:tblInd w:w="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810"/>
        <w:gridCol w:w="12060"/>
      </w:tblGrid>
      <w:tr w:rsidR="00103D14" w:rsidTr="00103D14">
        <w:trPr>
          <w:cantSplit/>
          <w:tblHeader/>
        </w:trPr>
        <w:tc>
          <w:tcPr>
            <w:tcW w:w="12870" w:type="dxa"/>
            <w:gridSpan w:val="2"/>
            <w:tcBorders>
              <w:top w:val="single" w:sz="6" w:space="0" w:color="auto"/>
              <w:bottom w:val="nil"/>
            </w:tcBorders>
            <w:shd w:val="pct12" w:color="auto" w:fill="FFFFFF"/>
          </w:tcPr>
          <w:p w:rsidR="00103D14" w:rsidRPr="00552C6F" w:rsidRDefault="000C4753" w:rsidP="00552C6F">
            <w:pPr>
              <w:pStyle w:val="Heading3"/>
              <w:rPr>
                <w:rFonts w:ascii="Verdana" w:hAnsi="Verdana" w:cs="Verdana"/>
                <w:b w:val="0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lastRenderedPageBreak/>
              <w:t>9</w:t>
            </w:r>
            <w:r w:rsidR="00103D14">
              <w:rPr>
                <w:rFonts w:ascii="Verdana" w:hAnsi="Verdana" w:cs="Verdana"/>
                <w:color w:val="000000"/>
                <w:sz w:val="20"/>
                <w:szCs w:val="20"/>
              </w:rPr>
              <w:t>.  Business Rules</w:t>
            </w:r>
            <w:r w:rsidR="00552C6F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r w:rsidR="00552C6F" w:rsidRPr="00552C6F">
              <w:rPr>
                <w:rFonts w:ascii="Verdana" w:hAnsi="Verdana" w:cs="Verdana"/>
                <w:b w:val="0"/>
                <w:i/>
                <w:iCs/>
                <w:color w:val="000000"/>
                <w:sz w:val="16"/>
                <w:szCs w:val="16"/>
              </w:rPr>
              <w:t>[Note: Numbering convention follows what has been used in the Business Requirement Document]</w:t>
            </w:r>
            <w:r w:rsidR="00552C6F" w:rsidRPr="00552C6F">
              <w:rPr>
                <w:rFonts w:ascii="Verdana" w:hAnsi="Verdana" w:cs="Verdana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103D14" w:rsidTr="00103D14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103D14" w:rsidRPr="00993FC9" w:rsidRDefault="00103D14" w:rsidP="00103D14">
            <w:pPr>
              <w:pStyle w:val="ATableText"/>
              <w:rPr>
                <w:rFonts w:ascii="Verdana" w:hAnsi="Verdana" w:cs="Verdana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6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3D14" w:rsidRPr="00101C8D" w:rsidRDefault="00103D14" w:rsidP="00103D14">
            <w:pPr>
              <w:autoSpaceDE w:val="0"/>
              <w:autoSpaceDN w:val="0"/>
              <w:adjustRightInd w:val="0"/>
              <w:spacing w:line="288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103D14" w:rsidTr="00103D14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</w:tcPr>
          <w:p w:rsidR="00103D14" w:rsidRDefault="00103D14" w:rsidP="00103D14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1206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3D14" w:rsidRPr="00101C8D" w:rsidRDefault="00103D14" w:rsidP="00103D14">
            <w:pPr>
              <w:pStyle w:val="ATableTex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</w:tbl>
    <w:p w:rsidR="00103D14" w:rsidRDefault="00103D14">
      <w:pPr>
        <w:ind w:right="108"/>
        <w:rPr>
          <w:rFonts w:ascii="Verdana" w:hAnsi="Verdana" w:cs="Verdana"/>
          <w:color w:val="000000"/>
          <w:sz w:val="20"/>
          <w:szCs w:val="20"/>
        </w:rPr>
      </w:pPr>
    </w:p>
    <w:p w:rsidR="00103D14" w:rsidRDefault="00103D14">
      <w:pPr>
        <w:ind w:right="108"/>
        <w:rPr>
          <w:rFonts w:ascii="Verdana" w:hAnsi="Verdana" w:cs="Verdana"/>
          <w:color w:val="000000"/>
          <w:sz w:val="20"/>
          <w:szCs w:val="20"/>
        </w:rPr>
      </w:pPr>
    </w:p>
    <w:p w:rsidR="000032FB" w:rsidRDefault="000032FB">
      <w:pPr>
        <w:ind w:right="108"/>
        <w:rPr>
          <w:rFonts w:ascii="Verdana" w:hAnsi="Verdana" w:cs="Verdana"/>
          <w:color w:val="000000"/>
          <w:sz w:val="20"/>
          <w:szCs w:val="20"/>
        </w:rPr>
      </w:pPr>
    </w:p>
    <w:tbl>
      <w:tblPr>
        <w:tblW w:w="0" w:type="auto"/>
        <w:tblInd w:w="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870"/>
      </w:tblGrid>
      <w:tr w:rsidR="005378DF" w:rsidTr="00103D14">
        <w:trPr>
          <w:cantSplit/>
          <w:tblHeader/>
        </w:trPr>
        <w:tc>
          <w:tcPr>
            <w:tcW w:w="12870" w:type="dxa"/>
            <w:tcBorders>
              <w:top w:val="single" w:sz="6" w:space="0" w:color="auto"/>
              <w:bottom w:val="single" w:sz="4" w:space="0" w:color="000000"/>
            </w:tcBorders>
            <w:shd w:val="pct12" w:color="auto" w:fill="FFFFFF"/>
          </w:tcPr>
          <w:p w:rsidR="005378DF" w:rsidRDefault="005378DF" w:rsidP="000C4753">
            <w:pPr>
              <w:pStyle w:val="Heading3"/>
              <w:rPr>
                <w:rFonts w:ascii="Verdana" w:hAnsi="Verdana" w:cs="Verdana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1</w:t>
            </w:r>
            <w:r w:rsidR="000C4753">
              <w:rPr>
                <w:rFonts w:ascii="Verdana" w:hAnsi="Verdana" w:cs="Verdana"/>
                <w:color w:val="000000"/>
                <w:sz w:val="20"/>
                <w:szCs w:val="20"/>
              </w:rPr>
              <w:t>0</w:t>
            </w:r>
            <w:r>
              <w:rPr>
                <w:rFonts w:ascii="Verdana" w:hAnsi="Verdana" w:cs="Verdana"/>
                <w:color w:val="000000"/>
                <w:sz w:val="20"/>
                <w:szCs w:val="20"/>
              </w:rPr>
              <w:t>.  Special Requirements</w:t>
            </w:r>
          </w:p>
        </w:tc>
      </w:tr>
      <w:tr w:rsidR="005378DF" w:rsidTr="00103D14">
        <w:trPr>
          <w:cantSplit/>
        </w:trPr>
        <w:tc>
          <w:tcPr>
            <w:tcW w:w="12870" w:type="dxa"/>
            <w:tcBorders>
              <w:top w:val="single" w:sz="4" w:space="0" w:color="000000"/>
              <w:bottom w:val="single" w:sz="6" w:space="0" w:color="auto"/>
            </w:tcBorders>
          </w:tcPr>
          <w:p w:rsidR="005378DF" w:rsidRDefault="005378DF" w:rsidP="00552C6F">
            <w:pPr>
              <w:pStyle w:val="ATableText"/>
              <w:numPr>
                <w:ilvl w:val="0"/>
                <w:numId w:val="28"/>
              </w:numPr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</w:tbl>
    <w:p w:rsidR="005378DF" w:rsidRDefault="005378D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  <w:bookmarkStart w:id="6" w:name="_Toc423410251"/>
      <w:bookmarkStart w:id="7" w:name="_Toc425054510"/>
      <w:bookmarkEnd w:id="3"/>
      <w:bookmarkEnd w:id="4"/>
      <w:bookmarkEnd w:id="5"/>
    </w:p>
    <w:p w:rsidR="00F31866" w:rsidRDefault="00F31866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tbl>
      <w:tblPr>
        <w:tblW w:w="0" w:type="auto"/>
        <w:tblInd w:w="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870"/>
      </w:tblGrid>
      <w:tr w:rsidR="005378DF" w:rsidTr="00103D14">
        <w:trPr>
          <w:cantSplit/>
          <w:tblHeader/>
        </w:trPr>
        <w:tc>
          <w:tcPr>
            <w:tcW w:w="12870" w:type="dxa"/>
            <w:tcBorders>
              <w:top w:val="single" w:sz="6" w:space="0" w:color="auto"/>
              <w:bottom w:val="nil"/>
            </w:tcBorders>
            <w:shd w:val="pct12" w:color="auto" w:fill="FFFFFF"/>
          </w:tcPr>
          <w:p w:rsidR="005378DF" w:rsidRDefault="005378DF" w:rsidP="000C4753">
            <w:pPr>
              <w:pStyle w:val="Heading3"/>
              <w:rPr>
                <w:rFonts w:ascii="Verdana" w:hAnsi="Verdana" w:cs="Verdana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1</w:t>
            </w:r>
            <w:r w:rsidR="000C4753">
              <w:rPr>
                <w:rFonts w:ascii="Verdana" w:hAnsi="Verdana" w:cs="Verdana"/>
                <w:color w:val="000000"/>
                <w:sz w:val="20"/>
                <w:szCs w:val="20"/>
              </w:rPr>
              <w:t>1</w:t>
            </w: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.  Artifacts </w:t>
            </w:r>
          </w:p>
        </w:tc>
      </w:tr>
      <w:tr w:rsidR="005378DF" w:rsidTr="00103D14">
        <w:trPr>
          <w:cantSplit/>
        </w:trPr>
        <w:tc>
          <w:tcPr>
            <w:tcW w:w="12870" w:type="dxa"/>
            <w:tcBorders>
              <w:top w:val="nil"/>
              <w:bottom w:val="single" w:sz="6" w:space="0" w:color="auto"/>
            </w:tcBorders>
          </w:tcPr>
          <w:p w:rsidR="005378DF" w:rsidRDefault="005378DF" w:rsidP="00552C6F">
            <w:pPr>
              <w:pStyle w:val="ATableText"/>
              <w:numPr>
                <w:ilvl w:val="0"/>
                <w:numId w:val="29"/>
              </w:numPr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</w:tbl>
    <w:p w:rsidR="005378DF" w:rsidRDefault="005378D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F31866" w:rsidRDefault="00F31866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tbl>
      <w:tblPr>
        <w:tblW w:w="0" w:type="auto"/>
        <w:tblInd w:w="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870"/>
      </w:tblGrid>
      <w:tr w:rsidR="005378DF" w:rsidTr="00103D14">
        <w:trPr>
          <w:cantSplit/>
          <w:tblHeader/>
        </w:trPr>
        <w:tc>
          <w:tcPr>
            <w:tcW w:w="12870" w:type="dxa"/>
            <w:tcBorders>
              <w:top w:val="single" w:sz="6" w:space="0" w:color="auto"/>
              <w:bottom w:val="nil"/>
            </w:tcBorders>
            <w:shd w:val="pct12" w:color="auto" w:fill="FFFFFF"/>
          </w:tcPr>
          <w:p w:rsidR="005378DF" w:rsidRDefault="005378DF" w:rsidP="000C4753">
            <w:pPr>
              <w:pStyle w:val="Heading3"/>
              <w:rPr>
                <w:rFonts w:ascii="Verdana" w:hAnsi="Verdana" w:cs="Verdana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1</w:t>
            </w:r>
            <w:r w:rsidR="000C4753">
              <w:rPr>
                <w:rFonts w:ascii="Verdana" w:hAnsi="Verdana" w:cs="Verdana"/>
                <w:color w:val="000000"/>
                <w:sz w:val="20"/>
                <w:szCs w:val="20"/>
              </w:rPr>
              <w:t>2</w:t>
            </w: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.  Use-Case Glossary </w:t>
            </w:r>
          </w:p>
        </w:tc>
      </w:tr>
      <w:tr w:rsidR="005378DF" w:rsidTr="00103D14">
        <w:trPr>
          <w:cantSplit/>
        </w:trPr>
        <w:tc>
          <w:tcPr>
            <w:tcW w:w="12870" w:type="dxa"/>
            <w:tcBorders>
              <w:top w:val="nil"/>
              <w:bottom w:val="single" w:sz="6" w:space="0" w:color="auto"/>
            </w:tcBorders>
          </w:tcPr>
          <w:p w:rsidR="007A6321" w:rsidRDefault="007A6321" w:rsidP="00C179BF">
            <w:pPr>
              <w:pStyle w:val="ATableText"/>
              <w:numPr>
                <w:ilvl w:val="0"/>
                <w:numId w:val="1"/>
              </w:numPr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</w:tbl>
    <w:p w:rsidR="005378DF" w:rsidRDefault="005378DF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103D14" w:rsidRDefault="00103D14">
      <w:pPr>
        <w:ind w:right="108"/>
        <w:rPr>
          <w:rFonts w:ascii="Verdana" w:hAnsi="Verdana" w:cs="Verdana"/>
          <w:b/>
          <w:bCs/>
          <w:color w:val="000000"/>
          <w:sz w:val="20"/>
          <w:szCs w:val="20"/>
        </w:rPr>
      </w:pPr>
    </w:p>
    <w:tbl>
      <w:tblPr>
        <w:tblW w:w="0" w:type="auto"/>
        <w:tblInd w:w="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870"/>
      </w:tblGrid>
      <w:tr w:rsidR="005378DF" w:rsidTr="00103D14">
        <w:trPr>
          <w:cantSplit/>
          <w:tblHeader/>
        </w:trPr>
        <w:tc>
          <w:tcPr>
            <w:tcW w:w="12870" w:type="dxa"/>
            <w:tcBorders>
              <w:top w:val="single" w:sz="6" w:space="0" w:color="auto"/>
              <w:bottom w:val="nil"/>
            </w:tcBorders>
            <w:shd w:val="pct12" w:color="auto" w:fill="FFFFFF"/>
          </w:tcPr>
          <w:p w:rsidR="005378DF" w:rsidRDefault="005378DF" w:rsidP="000C4753">
            <w:pPr>
              <w:pStyle w:val="Heading3"/>
              <w:rPr>
                <w:rFonts w:ascii="Verdana" w:hAnsi="Verdana" w:cs="Verdana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1</w:t>
            </w:r>
            <w:r w:rsidR="000C4753">
              <w:rPr>
                <w:rFonts w:ascii="Verdana" w:hAnsi="Verdana" w:cs="Verdana"/>
                <w:color w:val="000000"/>
                <w:sz w:val="20"/>
                <w:szCs w:val="20"/>
              </w:rPr>
              <w:t>3</w:t>
            </w:r>
            <w:r>
              <w:rPr>
                <w:rFonts w:ascii="Verdana" w:hAnsi="Verdana" w:cs="Verdana"/>
                <w:color w:val="000000"/>
                <w:sz w:val="20"/>
                <w:szCs w:val="20"/>
              </w:rPr>
              <w:t>.  Comments/Concerns/Issues/Notes</w:t>
            </w:r>
          </w:p>
        </w:tc>
      </w:tr>
      <w:tr w:rsidR="005378DF" w:rsidTr="00103D14">
        <w:trPr>
          <w:cantSplit/>
        </w:trPr>
        <w:tc>
          <w:tcPr>
            <w:tcW w:w="12870" w:type="dxa"/>
            <w:tcBorders>
              <w:top w:val="nil"/>
              <w:bottom w:val="single" w:sz="6" w:space="0" w:color="auto"/>
            </w:tcBorders>
          </w:tcPr>
          <w:p w:rsidR="005378DF" w:rsidRDefault="005378DF" w:rsidP="00C179BF">
            <w:pPr>
              <w:pStyle w:val="ATableText"/>
              <w:numPr>
                <w:ilvl w:val="0"/>
                <w:numId w:val="2"/>
              </w:numPr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</w:tbl>
    <w:bookmarkEnd w:id="6"/>
    <w:bookmarkEnd w:id="7"/>
    <w:p w:rsidR="005378DF" w:rsidRDefault="005378DF">
      <w:pPr>
        <w:pStyle w:val="Header"/>
        <w:tabs>
          <w:tab w:val="clear" w:pos="4320"/>
          <w:tab w:val="clear" w:pos="8640"/>
        </w:tabs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F31866" w:rsidRDefault="00F31866">
      <w:pPr>
        <w:pStyle w:val="Header"/>
        <w:tabs>
          <w:tab w:val="clear" w:pos="4320"/>
          <w:tab w:val="clear" w:pos="8640"/>
        </w:tabs>
        <w:rPr>
          <w:rFonts w:ascii="Verdana" w:hAnsi="Verdana" w:cs="Verdana"/>
          <w:color w:val="000000"/>
          <w:sz w:val="20"/>
          <w:szCs w:val="20"/>
        </w:rPr>
      </w:pPr>
    </w:p>
    <w:p w:rsidR="00176CF1" w:rsidRDefault="00176CF1">
      <w:pPr>
        <w:pStyle w:val="Header"/>
        <w:tabs>
          <w:tab w:val="clear" w:pos="4320"/>
          <w:tab w:val="clear" w:pos="8640"/>
        </w:tabs>
        <w:rPr>
          <w:rFonts w:ascii="Verdana" w:hAnsi="Verdana" w:cs="Verdana"/>
          <w:color w:val="000000"/>
          <w:sz w:val="20"/>
          <w:szCs w:val="20"/>
        </w:rPr>
      </w:pPr>
    </w:p>
    <w:p w:rsidR="00176CF1" w:rsidRDefault="00176CF1">
      <w:pPr>
        <w:pStyle w:val="Header"/>
        <w:tabs>
          <w:tab w:val="clear" w:pos="4320"/>
          <w:tab w:val="clear" w:pos="8640"/>
        </w:tabs>
        <w:rPr>
          <w:rFonts w:ascii="Verdana" w:hAnsi="Verdana" w:cs="Verdana"/>
          <w:color w:val="000000"/>
          <w:sz w:val="20"/>
          <w:szCs w:val="20"/>
        </w:rPr>
      </w:pPr>
    </w:p>
    <w:p w:rsidR="007C02D9" w:rsidRDefault="007C02D9">
      <w:pPr>
        <w:pStyle w:val="Header"/>
        <w:tabs>
          <w:tab w:val="clear" w:pos="4320"/>
          <w:tab w:val="clear" w:pos="8640"/>
        </w:tabs>
        <w:rPr>
          <w:rFonts w:ascii="Verdana" w:hAnsi="Verdana" w:cs="Verdana"/>
          <w:color w:val="000000"/>
          <w:sz w:val="20"/>
          <w:szCs w:val="20"/>
        </w:rPr>
      </w:pPr>
    </w:p>
    <w:p w:rsidR="007C02D9" w:rsidRDefault="007C02D9">
      <w:pPr>
        <w:pStyle w:val="Header"/>
        <w:tabs>
          <w:tab w:val="clear" w:pos="4320"/>
          <w:tab w:val="clear" w:pos="8640"/>
        </w:tabs>
        <w:rPr>
          <w:rFonts w:ascii="Verdana" w:hAnsi="Verdana" w:cs="Verdana"/>
          <w:color w:val="000000"/>
          <w:sz w:val="20"/>
          <w:szCs w:val="20"/>
        </w:rPr>
      </w:pPr>
    </w:p>
    <w:p w:rsidR="00176CF1" w:rsidRDefault="00176CF1">
      <w:pPr>
        <w:pStyle w:val="Header"/>
        <w:tabs>
          <w:tab w:val="clear" w:pos="4320"/>
          <w:tab w:val="clear" w:pos="8640"/>
        </w:tabs>
        <w:rPr>
          <w:rFonts w:ascii="Verdana" w:hAnsi="Verdana" w:cs="Verdana"/>
          <w:color w:val="000000"/>
          <w:sz w:val="20"/>
          <w:szCs w:val="20"/>
        </w:rPr>
      </w:pPr>
    </w:p>
    <w:p w:rsidR="005378DF" w:rsidRPr="008E1DCB" w:rsidRDefault="005378DF" w:rsidP="008E1DCB">
      <w:pPr>
        <w:tabs>
          <w:tab w:val="left" w:pos="5500"/>
        </w:tabs>
      </w:pPr>
    </w:p>
    <w:sectPr w:rsidR="005378DF" w:rsidRPr="008E1DCB" w:rsidSect="00B4415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5840" w:h="12240" w:orient="landscape" w:code="1"/>
      <w:pgMar w:top="1440" w:right="720" w:bottom="1440" w:left="720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2D2" w:rsidRDefault="002622D2">
      <w:r>
        <w:separator/>
      </w:r>
    </w:p>
  </w:endnote>
  <w:endnote w:type="continuationSeparator" w:id="0">
    <w:p w:rsidR="002622D2" w:rsidRDefault="002622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2D2" w:rsidRDefault="002622D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top w:val="single" w:sz="6" w:space="0" w:color="auto"/>
      </w:tblBorders>
      <w:tblLayout w:type="fixed"/>
      <w:tblLook w:val="0000"/>
    </w:tblPr>
    <w:tblGrid>
      <w:gridCol w:w="4680"/>
      <w:gridCol w:w="8388"/>
    </w:tblGrid>
    <w:tr w:rsidR="00552C6F">
      <w:trPr>
        <w:trHeight w:val="350"/>
      </w:trPr>
      <w:tc>
        <w:tcPr>
          <w:tcW w:w="4680" w:type="dxa"/>
          <w:tcBorders>
            <w:top w:val="single" w:sz="6" w:space="0" w:color="auto"/>
            <w:left w:val="nil"/>
            <w:bottom w:val="nil"/>
            <w:right w:val="nil"/>
          </w:tcBorders>
        </w:tcPr>
        <w:p w:rsidR="00552C6F" w:rsidRDefault="00552C6F">
          <w:pPr>
            <w:pStyle w:val="Footer"/>
            <w:tabs>
              <w:tab w:val="clear" w:pos="4320"/>
              <w:tab w:val="clear" w:pos="8640"/>
            </w:tabs>
            <w:spacing w:before="60"/>
            <w:rPr>
              <w:rFonts w:ascii="Verdana" w:hAnsi="Verdana" w:cs="Verdana"/>
              <w:color w:val="808080"/>
              <w:sz w:val="18"/>
              <w:szCs w:val="18"/>
            </w:rPr>
          </w:pPr>
        </w:p>
      </w:tc>
      <w:tc>
        <w:tcPr>
          <w:tcW w:w="8388" w:type="dxa"/>
          <w:tcBorders>
            <w:top w:val="single" w:sz="6" w:space="0" w:color="auto"/>
            <w:left w:val="nil"/>
            <w:bottom w:val="nil"/>
            <w:right w:val="nil"/>
          </w:tcBorders>
        </w:tcPr>
        <w:p w:rsidR="00552C6F" w:rsidRDefault="00552C6F">
          <w:pPr>
            <w:pStyle w:val="Footer"/>
            <w:tabs>
              <w:tab w:val="clear" w:pos="4320"/>
              <w:tab w:val="clear" w:pos="8640"/>
            </w:tabs>
            <w:spacing w:before="60"/>
            <w:jc w:val="right"/>
            <w:rPr>
              <w:rFonts w:ascii="Verdana" w:hAnsi="Verdana" w:cs="Verdana"/>
              <w:sz w:val="18"/>
              <w:szCs w:val="18"/>
            </w:rPr>
          </w:pPr>
          <w:r>
            <w:rPr>
              <w:rFonts w:ascii="Verdana" w:hAnsi="Verdana" w:cs="Verdana"/>
              <w:i/>
              <w:iCs/>
              <w:sz w:val="18"/>
              <w:szCs w:val="18"/>
            </w:rPr>
            <w:t xml:space="preserve">Page </w:t>
          </w:r>
          <w:r w:rsidR="00442DBF">
            <w:rPr>
              <w:rFonts w:ascii="Verdana" w:hAnsi="Verdana" w:cs="Verdana"/>
              <w:i/>
              <w:iCs/>
              <w:sz w:val="18"/>
              <w:szCs w:val="18"/>
            </w:rPr>
            <w:fldChar w:fldCharType="begin"/>
          </w:r>
          <w:r>
            <w:rPr>
              <w:rFonts w:ascii="Verdana" w:hAnsi="Verdana" w:cs="Verdana"/>
              <w:i/>
              <w:iCs/>
              <w:sz w:val="18"/>
              <w:szCs w:val="18"/>
            </w:rPr>
            <w:instrText xml:space="preserve"> PAGE </w:instrText>
          </w:r>
          <w:r w:rsidR="00442DBF">
            <w:rPr>
              <w:rFonts w:ascii="Verdana" w:hAnsi="Verdana" w:cs="Verdana"/>
              <w:i/>
              <w:iCs/>
              <w:sz w:val="18"/>
              <w:szCs w:val="18"/>
            </w:rPr>
            <w:fldChar w:fldCharType="separate"/>
          </w:r>
          <w:r w:rsidR="002622D2">
            <w:rPr>
              <w:rFonts w:ascii="Verdana" w:hAnsi="Verdana" w:cs="Verdana"/>
              <w:i/>
              <w:iCs/>
              <w:noProof/>
              <w:sz w:val="18"/>
              <w:szCs w:val="18"/>
            </w:rPr>
            <w:t>1</w:t>
          </w:r>
          <w:r w:rsidR="00442DBF">
            <w:rPr>
              <w:rFonts w:ascii="Verdana" w:hAnsi="Verdana" w:cs="Verdana"/>
              <w:i/>
              <w:iCs/>
              <w:sz w:val="18"/>
              <w:szCs w:val="18"/>
            </w:rPr>
            <w:fldChar w:fldCharType="end"/>
          </w:r>
          <w:r>
            <w:rPr>
              <w:rFonts w:ascii="Verdana" w:hAnsi="Verdana" w:cs="Verdana"/>
              <w:i/>
              <w:iCs/>
              <w:sz w:val="18"/>
              <w:szCs w:val="18"/>
            </w:rPr>
            <w:t xml:space="preserve"> of </w:t>
          </w:r>
          <w:r w:rsidR="00442DBF">
            <w:rPr>
              <w:rFonts w:ascii="Verdana" w:hAnsi="Verdana" w:cs="Verdana"/>
              <w:i/>
              <w:iCs/>
              <w:sz w:val="18"/>
              <w:szCs w:val="18"/>
            </w:rPr>
            <w:fldChar w:fldCharType="begin"/>
          </w:r>
          <w:r>
            <w:rPr>
              <w:rFonts w:ascii="Verdana" w:hAnsi="Verdana" w:cs="Verdana"/>
              <w:i/>
              <w:iCs/>
              <w:sz w:val="18"/>
              <w:szCs w:val="18"/>
            </w:rPr>
            <w:instrText xml:space="preserve"> NUMPAGES </w:instrText>
          </w:r>
          <w:r w:rsidR="00442DBF">
            <w:rPr>
              <w:rFonts w:ascii="Verdana" w:hAnsi="Verdana" w:cs="Verdana"/>
              <w:i/>
              <w:iCs/>
              <w:sz w:val="18"/>
              <w:szCs w:val="18"/>
            </w:rPr>
            <w:fldChar w:fldCharType="separate"/>
          </w:r>
          <w:r w:rsidR="002622D2">
            <w:rPr>
              <w:rFonts w:ascii="Verdana" w:hAnsi="Verdana" w:cs="Verdana"/>
              <w:i/>
              <w:iCs/>
              <w:noProof/>
              <w:sz w:val="18"/>
              <w:szCs w:val="18"/>
            </w:rPr>
            <w:t>5</w:t>
          </w:r>
          <w:r w:rsidR="00442DBF">
            <w:rPr>
              <w:rFonts w:ascii="Verdana" w:hAnsi="Verdana" w:cs="Verdana"/>
              <w:i/>
              <w:iCs/>
              <w:sz w:val="18"/>
              <w:szCs w:val="18"/>
            </w:rPr>
            <w:fldChar w:fldCharType="end"/>
          </w:r>
          <w:r>
            <w:rPr>
              <w:rFonts w:ascii="Verdana" w:hAnsi="Verdana" w:cs="Verdana"/>
              <w:i/>
              <w:iCs/>
              <w:sz w:val="18"/>
              <w:szCs w:val="18"/>
            </w:rPr>
            <w:t xml:space="preserve"> </w:t>
          </w:r>
        </w:p>
      </w:tc>
    </w:tr>
  </w:tbl>
  <w:p w:rsidR="00784916" w:rsidRDefault="00784916" w:rsidP="00784916">
    <w:pPr>
      <w:pStyle w:val="Footer"/>
    </w:pPr>
  </w:p>
  <w:tbl>
    <w:tblPr>
      <w:tblStyle w:val="TableGrid"/>
      <w:tblW w:w="13068" w:type="dxa"/>
      <w:tblBorders>
        <w:top w:val="single" w:sz="2" w:space="0" w:color="auto"/>
        <w:left w:val="none" w:sz="0" w:space="0" w:color="auto"/>
        <w:bottom w:val="none" w:sz="0" w:space="0" w:color="auto"/>
        <w:right w:val="none" w:sz="0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3068"/>
    </w:tblGrid>
    <w:tr w:rsidR="00784916" w:rsidTr="00784916">
      <w:trPr>
        <w:trHeight w:val="240"/>
      </w:trPr>
      <w:tc>
        <w:tcPr>
          <w:tcW w:w="13068" w:type="dxa"/>
          <w:tcBorders>
            <w:top w:val="single" w:sz="2" w:space="0" w:color="auto"/>
            <w:left w:val="nil"/>
            <w:bottom w:val="nil"/>
            <w:right w:val="nil"/>
          </w:tcBorders>
          <w:hideMark/>
        </w:tcPr>
        <w:p w:rsidR="00784916" w:rsidRPr="002622D2" w:rsidRDefault="002622D2">
          <w:pPr>
            <w:pStyle w:val="Footer"/>
            <w:rPr>
              <w:i/>
              <w:sz w:val="16"/>
              <w:szCs w:val="16"/>
            </w:rPr>
          </w:pPr>
          <w:r w:rsidRPr="002622D2">
            <w:rPr>
              <w:i/>
              <w:sz w:val="16"/>
              <w:szCs w:val="16"/>
            </w:rPr>
            <w:t>DMCEC-TEM-002-003-Use Case Template Version 2013-03-28</w:t>
          </w:r>
        </w:p>
      </w:tc>
    </w:tr>
  </w:tbl>
  <w:p w:rsidR="00552C6F" w:rsidRDefault="00552C6F">
    <w:pPr>
      <w:pStyle w:val="Footer"/>
      <w:tabs>
        <w:tab w:val="clear" w:pos="4320"/>
        <w:tab w:val="clear" w:pos="8640"/>
        <w:tab w:val="right" w:pos="9360"/>
      </w:tabs>
      <w:rPr>
        <w:rFonts w:ascii="Arial" w:hAnsi="Arial" w:cs="Arial"/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2D2" w:rsidRDefault="002622D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2D2" w:rsidRDefault="002622D2">
      <w:r>
        <w:separator/>
      </w:r>
    </w:p>
  </w:footnote>
  <w:footnote w:type="continuationSeparator" w:id="0">
    <w:p w:rsidR="002622D2" w:rsidRDefault="002622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2D2" w:rsidRDefault="002622D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C6F" w:rsidRDefault="00552C6F" w:rsidP="0062370F">
    <w:pPr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-56515</wp:posOffset>
          </wp:positionH>
          <wp:positionV relativeFrom="paragraph">
            <wp:posOffset>-102870</wp:posOffset>
          </wp:positionV>
          <wp:extent cx="2286000" cy="545465"/>
          <wp:effectExtent l="19050" t="0" r="0" b="0"/>
          <wp:wrapNone/>
          <wp:docPr id="3" name="Picture 0" descr="fnfg_logo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fnfg_logol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5454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>
      <w:tab/>
    </w:r>
  </w:p>
  <w:p w:rsidR="00552C6F" w:rsidRPr="00B4415F" w:rsidRDefault="00552C6F" w:rsidP="00B4415F">
    <w:pPr>
      <w:ind w:left="7920" w:firstLine="720"/>
      <w:jc w:val="center"/>
      <w:rPr>
        <w:sz w:val="40"/>
        <w:szCs w:val="40"/>
      </w:rPr>
    </w:pPr>
    <w:r>
      <w:rPr>
        <w:rFonts w:ascii="Verdana" w:hAnsi="Verdana"/>
        <w:b/>
        <w:sz w:val="40"/>
        <w:szCs w:val="40"/>
      </w:rPr>
      <w:t xml:space="preserve"> </w:t>
    </w:r>
    <w:r w:rsidRPr="00B4415F">
      <w:rPr>
        <w:rFonts w:ascii="Verdana" w:hAnsi="Verdana"/>
        <w:b/>
        <w:sz w:val="40"/>
        <w:szCs w:val="40"/>
      </w:rPr>
      <w:t xml:space="preserve"> U</w:t>
    </w:r>
    <w:r w:rsidRPr="00B4415F">
      <w:rPr>
        <w:rFonts w:ascii="Verdana" w:hAnsi="Verdana" w:cs="Verdana"/>
        <w:b/>
        <w:bCs/>
        <w:sz w:val="40"/>
        <w:szCs w:val="40"/>
      </w:rPr>
      <w:t>se Case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2D2" w:rsidRDefault="002622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31C8"/>
    <w:multiLevelType w:val="hybridMultilevel"/>
    <w:tmpl w:val="E72890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7BB53B6"/>
    <w:multiLevelType w:val="hybridMultilevel"/>
    <w:tmpl w:val="6DCCAE3E"/>
    <w:lvl w:ilvl="0" w:tplc="21E801CA">
      <w:start w:val="1"/>
      <w:numFmt w:val="lowerLetter"/>
      <w:lvlText w:val="%1."/>
      <w:lvlJc w:val="left"/>
      <w:pPr>
        <w:ind w:left="360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F8396C"/>
    <w:multiLevelType w:val="hybridMultilevel"/>
    <w:tmpl w:val="5A9C8B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4732B"/>
    <w:multiLevelType w:val="hybridMultilevel"/>
    <w:tmpl w:val="5B7659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0C008C"/>
    <w:multiLevelType w:val="hybridMultilevel"/>
    <w:tmpl w:val="391EB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874CF"/>
    <w:multiLevelType w:val="hybridMultilevel"/>
    <w:tmpl w:val="7B4A36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3300BD"/>
    <w:multiLevelType w:val="hybridMultilevel"/>
    <w:tmpl w:val="4E8EF7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D046B2F"/>
    <w:multiLevelType w:val="hybridMultilevel"/>
    <w:tmpl w:val="72EC2B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D7626B"/>
    <w:multiLevelType w:val="hybridMultilevel"/>
    <w:tmpl w:val="CA4E97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228162F"/>
    <w:multiLevelType w:val="hybridMultilevel"/>
    <w:tmpl w:val="6C6AAF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50734A9"/>
    <w:multiLevelType w:val="hybridMultilevel"/>
    <w:tmpl w:val="76A04D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52D6749"/>
    <w:multiLevelType w:val="hybridMultilevel"/>
    <w:tmpl w:val="A1745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B00FBA"/>
    <w:multiLevelType w:val="hybridMultilevel"/>
    <w:tmpl w:val="06F08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D001C"/>
    <w:multiLevelType w:val="hybridMultilevel"/>
    <w:tmpl w:val="B8AC3F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>
    <w:nsid w:val="3414202D"/>
    <w:multiLevelType w:val="hybridMultilevel"/>
    <w:tmpl w:val="68F858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A02168"/>
    <w:multiLevelType w:val="hybridMultilevel"/>
    <w:tmpl w:val="A1745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FA0649"/>
    <w:multiLevelType w:val="hybridMultilevel"/>
    <w:tmpl w:val="3702C322"/>
    <w:lvl w:ilvl="0" w:tplc="9A60F888">
      <w:start w:val="1"/>
      <w:numFmt w:val="lowerRoman"/>
      <w:lvlText w:val="%1."/>
      <w:lvlJc w:val="righ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11F0DC0"/>
    <w:multiLevelType w:val="hybridMultilevel"/>
    <w:tmpl w:val="6F9C1D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8B16204"/>
    <w:multiLevelType w:val="hybridMultilevel"/>
    <w:tmpl w:val="0C021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15378F"/>
    <w:multiLevelType w:val="hybridMultilevel"/>
    <w:tmpl w:val="5D7AAD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C302207"/>
    <w:multiLevelType w:val="hybridMultilevel"/>
    <w:tmpl w:val="5A049E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A1CB2"/>
    <w:multiLevelType w:val="hybridMultilevel"/>
    <w:tmpl w:val="4644FE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4A12CA"/>
    <w:multiLevelType w:val="hybridMultilevel"/>
    <w:tmpl w:val="A4E0A7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CE4B74"/>
    <w:multiLevelType w:val="hybridMultilevel"/>
    <w:tmpl w:val="EFFC2E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DD5500"/>
    <w:multiLevelType w:val="hybridMultilevel"/>
    <w:tmpl w:val="EB12D76C"/>
    <w:lvl w:ilvl="0" w:tplc="16A652AC">
      <w:start w:val="6"/>
      <w:numFmt w:val="lowerLetter"/>
      <w:lvlText w:val="%1."/>
      <w:lvlJc w:val="left"/>
      <w:pPr>
        <w:ind w:left="180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FB5D5E"/>
    <w:multiLevelType w:val="hybridMultilevel"/>
    <w:tmpl w:val="E30CCE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C4D5F4C"/>
    <w:multiLevelType w:val="hybridMultilevel"/>
    <w:tmpl w:val="6E16D148"/>
    <w:lvl w:ilvl="0" w:tplc="50203C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091C18"/>
    <w:multiLevelType w:val="hybridMultilevel"/>
    <w:tmpl w:val="8B92D7C0"/>
    <w:lvl w:ilvl="0" w:tplc="825EC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7DDB1EF8"/>
    <w:multiLevelType w:val="hybridMultilevel"/>
    <w:tmpl w:val="1296776A"/>
    <w:lvl w:ilvl="0" w:tplc="A358F8C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21"/>
  </w:num>
  <w:num w:numId="3">
    <w:abstractNumId w:val="26"/>
  </w:num>
  <w:num w:numId="4">
    <w:abstractNumId w:val="5"/>
  </w:num>
  <w:num w:numId="5">
    <w:abstractNumId w:val="14"/>
  </w:num>
  <w:num w:numId="6">
    <w:abstractNumId w:val="1"/>
  </w:num>
  <w:num w:numId="7">
    <w:abstractNumId w:val="28"/>
  </w:num>
  <w:num w:numId="8">
    <w:abstractNumId w:val="13"/>
  </w:num>
  <w:num w:numId="9">
    <w:abstractNumId w:val="10"/>
  </w:num>
  <w:num w:numId="10">
    <w:abstractNumId w:val="25"/>
  </w:num>
  <w:num w:numId="11">
    <w:abstractNumId w:val="9"/>
  </w:num>
  <w:num w:numId="12">
    <w:abstractNumId w:val="7"/>
  </w:num>
  <w:num w:numId="13">
    <w:abstractNumId w:val="22"/>
  </w:num>
  <w:num w:numId="14">
    <w:abstractNumId w:val="16"/>
  </w:num>
  <w:num w:numId="15">
    <w:abstractNumId w:val="27"/>
  </w:num>
  <w:num w:numId="16">
    <w:abstractNumId w:val="3"/>
  </w:num>
  <w:num w:numId="17">
    <w:abstractNumId w:val="24"/>
  </w:num>
  <w:num w:numId="18">
    <w:abstractNumId w:val="2"/>
  </w:num>
  <w:num w:numId="19">
    <w:abstractNumId w:val="20"/>
  </w:num>
  <w:num w:numId="20">
    <w:abstractNumId w:val="0"/>
  </w:num>
  <w:num w:numId="21">
    <w:abstractNumId w:val="6"/>
  </w:num>
  <w:num w:numId="22">
    <w:abstractNumId w:val="17"/>
  </w:num>
  <w:num w:numId="23">
    <w:abstractNumId w:val="19"/>
  </w:num>
  <w:num w:numId="24">
    <w:abstractNumId w:val="8"/>
  </w:num>
  <w:num w:numId="25">
    <w:abstractNumId w:val="12"/>
  </w:num>
  <w:num w:numId="26">
    <w:abstractNumId w:val="18"/>
  </w:num>
  <w:num w:numId="27">
    <w:abstractNumId w:val="4"/>
  </w:num>
  <w:num w:numId="28">
    <w:abstractNumId w:val="15"/>
  </w:num>
  <w:num w:numId="29">
    <w:abstractNumId w:val="11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hideGrammaticalErrors/>
  <w:mailMerge>
    <w:mainDocumentType w:val="formLetters"/>
    <w:dataType w:val="textFile"/>
    <w:activeRecord w:val="-1"/>
  </w:mailMerge>
  <w:defaultTabStop w:val="720"/>
  <w:doNotHyphenateCaps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 w:val="00001C77"/>
    <w:rsid w:val="000032FB"/>
    <w:rsid w:val="00011473"/>
    <w:rsid w:val="0001215D"/>
    <w:rsid w:val="0001396F"/>
    <w:rsid w:val="00017F54"/>
    <w:rsid w:val="000203F8"/>
    <w:rsid w:val="000255AE"/>
    <w:rsid w:val="00025854"/>
    <w:rsid w:val="000302FD"/>
    <w:rsid w:val="00033AD8"/>
    <w:rsid w:val="00034E7A"/>
    <w:rsid w:val="0003570F"/>
    <w:rsid w:val="00035718"/>
    <w:rsid w:val="00036953"/>
    <w:rsid w:val="000413FF"/>
    <w:rsid w:val="00042B7E"/>
    <w:rsid w:val="00042FF7"/>
    <w:rsid w:val="000449FE"/>
    <w:rsid w:val="00046A80"/>
    <w:rsid w:val="00054C98"/>
    <w:rsid w:val="00056C24"/>
    <w:rsid w:val="00057535"/>
    <w:rsid w:val="000576B2"/>
    <w:rsid w:val="00057B36"/>
    <w:rsid w:val="00060E40"/>
    <w:rsid w:val="0006150A"/>
    <w:rsid w:val="000615E5"/>
    <w:rsid w:val="00062316"/>
    <w:rsid w:val="00064375"/>
    <w:rsid w:val="0006605A"/>
    <w:rsid w:val="00066FD8"/>
    <w:rsid w:val="00067A68"/>
    <w:rsid w:val="00067FA5"/>
    <w:rsid w:val="00070918"/>
    <w:rsid w:val="000713C2"/>
    <w:rsid w:val="00071630"/>
    <w:rsid w:val="00074C28"/>
    <w:rsid w:val="0007503B"/>
    <w:rsid w:val="000764F8"/>
    <w:rsid w:val="00076BCF"/>
    <w:rsid w:val="00077BD1"/>
    <w:rsid w:val="00077D7E"/>
    <w:rsid w:val="0008090D"/>
    <w:rsid w:val="00080ECD"/>
    <w:rsid w:val="0008219A"/>
    <w:rsid w:val="00084D4A"/>
    <w:rsid w:val="00090C92"/>
    <w:rsid w:val="000916E3"/>
    <w:rsid w:val="00093A03"/>
    <w:rsid w:val="000968F9"/>
    <w:rsid w:val="00097636"/>
    <w:rsid w:val="000A33C7"/>
    <w:rsid w:val="000A39D0"/>
    <w:rsid w:val="000A433C"/>
    <w:rsid w:val="000A5FF9"/>
    <w:rsid w:val="000B2000"/>
    <w:rsid w:val="000B2E2B"/>
    <w:rsid w:val="000B590F"/>
    <w:rsid w:val="000C2EC1"/>
    <w:rsid w:val="000C4753"/>
    <w:rsid w:val="000C4805"/>
    <w:rsid w:val="000C51B0"/>
    <w:rsid w:val="000C6B44"/>
    <w:rsid w:val="000D07B1"/>
    <w:rsid w:val="000D0990"/>
    <w:rsid w:val="000D33DA"/>
    <w:rsid w:val="000D5E20"/>
    <w:rsid w:val="000D7114"/>
    <w:rsid w:val="000D7D1C"/>
    <w:rsid w:val="000E12F1"/>
    <w:rsid w:val="000E30A8"/>
    <w:rsid w:val="000E44E3"/>
    <w:rsid w:val="000E7CBE"/>
    <w:rsid w:val="000F42DE"/>
    <w:rsid w:val="000F5879"/>
    <w:rsid w:val="00101241"/>
    <w:rsid w:val="00101C8D"/>
    <w:rsid w:val="00103D14"/>
    <w:rsid w:val="0010655A"/>
    <w:rsid w:val="001077C5"/>
    <w:rsid w:val="0011132C"/>
    <w:rsid w:val="0011182A"/>
    <w:rsid w:val="00111E7E"/>
    <w:rsid w:val="00113D1A"/>
    <w:rsid w:val="00115E5B"/>
    <w:rsid w:val="0012104D"/>
    <w:rsid w:val="001225AF"/>
    <w:rsid w:val="001225F0"/>
    <w:rsid w:val="00124323"/>
    <w:rsid w:val="00125145"/>
    <w:rsid w:val="00130ED6"/>
    <w:rsid w:val="00130F97"/>
    <w:rsid w:val="00131B5A"/>
    <w:rsid w:val="00132A34"/>
    <w:rsid w:val="00132E20"/>
    <w:rsid w:val="0013406C"/>
    <w:rsid w:val="001341F0"/>
    <w:rsid w:val="0013586D"/>
    <w:rsid w:val="0013667F"/>
    <w:rsid w:val="00140BBE"/>
    <w:rsid w:val="00140EA6"/>
    <w:rsid w:val="00141E81"/>
    <w:rsid w:val="001505D2"/>
    <w:rsid w:val="00154A81"/>
    <w:rsid w:val="001571D9"/>
    <w:rsid w:val="00160541"/>
    <w:rsid w:val="00162A40"/>
    <w:rsid w:val="001657B4"/>
    <w:rsid w:val="001675B9"/>
    <w:rsid w:val="0017148F"/>
    <w:rsid w:val="00171B0B"/>
    <w:rsid w:val="00171B15"/>
    <w:rsid w:val="00172111"/>
    <w:rsid w:val="00173A94"/>
    <w:rsid w:val="00173B9D"/>
    <w:rsid w:val="0017696E"/>
    <w:rsid w:val="00176CF1"/>
    <w:rsid w:val="00177300"/>
    <w:rsid w:val="0018351C"/>
    <w:rsid w:val="00185E2A"/>
    <w:rsid w:val="00186A60"/>
    <w:rsid w:val="00187263"/>
    <w:rsid w:val="001953ED"/>
    <w:rsid w:val="001A0C6B"/>
    <w:rsid w:val="001A1F51"/>
    <w:rsid w:val="001A57F6"/>
    <w:rsid w:val="001A5B76"/>
    <w:rsid w:val="001A6B04"/>
    <w:rsid w:val="001B08AD"/>
    <w:rsid w:val="001B098F"/>
    <w:rsid w:val="001B13CD"/>
    <w:rsid w:val="001B2E20"/>
    <w:rsid w:val="001B4CF0"/>
    <w:rsid w:val="001B7F5D"/>
    <w:rsid w:val="001C0D98"/>
    <w:rsid w:val="001C12C7"/>
    <w:rsid w:val="001C4315"/>
    <w:rsid w:val="001C59FB"/>
    <w:rsid w:val="001D0A3E"/>
    <w:rsid w:val="001D41A4"/>
    <w:rsid w:val="001D5605"/>
    <w:rsid w:val="001D6F43"/>
    <w:rsid w:val="001D746F"/>
    <w:rsid w:val="001E0B63"/>
    <w:rsid w:val="001E17A2"/>
    <w:rsid w:val="001E2AD4"/>
    <w:rsid w:val="001E2B9A"/>
    <w:rsid w:val="001E4825"/>
    <w:rsid w:val="001E4E03"/>
    <w:rsid w:val="001E4E69"/>
    <w:rsid w:val="001E50FA"/>
    <w:rsid w:val="001F0109"/>
    <w:rsid w:val="001F63BD"/>
    <w:rsid w:val="002009DF"/>
    <w:rsid w:val="002065C7"/>
    <w:rsid w:val="00206D3B"/>
    <w:rsid w:val="002071F9"/>
    <w:rsid w:val="00211FE6"/>
    <w:rsid w:val="0021213D"/>
    <w:rsid w:val="00214617"/>
    <w:rsid w:val="00214D10"/>
    <w:rsid w:val="002162BA"/>
    <w:rsid w:val="00220C2C"/>
    <w:rsid w:val="0022750B"/>
    <w:rsid w:val="0023541C"/>
    <w:rsid w:val="002405A3"/>
    <w:rsid w:val="002408E3"/>
    <w:rsid w:val="00241FD9"/>
    <w:rsid w:val="00243A70"/>
    <w:rsid w:val="00243BA0"/>
    <w:rsid w:val="00244967"/>
    <w:rsid w:val="002451D8"/>
    <w:rsid w:val="00245A9E"/>
    <w:rsid w:val="00246D8B"/>
    <w:rsid w:val="00250D0E"/>
    <w:rsid w:val="00251B62"/>
    <w:rsid w:val="00252324"/>
    <w:rsid w:val="002541BA"/>
    <w:rsid w:val="00255209"/>
    <w:rsid w:val="002556EA"/>
    <w:rsid w:val="002622D2"/>
    <w:rsid w:val="002631C3"/>
    <w:rsid w:val="002632AF"/>
    <w:rsid w:val="002636F9"/>
    <w:rsid w:val="0026644D"/>
    <w:rsid w:val="00270712"/>
    <w:rsid w:val="00273B87"/>
    <w:rsid w:val="00273EAE"/>
    <w:rsid w:val="002744EC"/>
    <w:rsid w:val="0027734A"/>
    <w:rsid w:val="00280526"/>
    <w:rsid w:val="00281064"/>
    <w:rsid w:val="002813C0"/>
    <w:rsid w:val="0028410B"/>
    <w:rsid w:val="0028423F"/>
    <w:rsid w:val="0028470A"/>
    <w:rsid w:val="002858B0"/>
    <w:rsid w:val="00290A54"/>
    <w:rsid w:val="00293C56"/>
    <w:rsid w:val="00293C59"/>
    <w:rsid w:val="0029500E"/>
    <w:rsid w:val="00296847"/>
    <w:rsid w:val="002A0965"/>
    <w:rsid w:val="002A2B67"/>
    <w:rsid w:val="002A3AB4"/>
    <w:rsid w:val="002A3DB8"/>
    <w:rsid w:val="002A64FC"/>
    <w:rsid w:val="002A73EA"/>
    <w:rsid w:val="002B0A3C"/>
    <w:rsid w:val="002B119D"/>
    <w:rsid w:val="002B3344"/>
    <w:rsid w:val="002B54A6"/>
    <w:rsid w:val="002B5553"/>
    <w:rsid w:val="002B5737"/>
    <w:rsid w:val="002B69B6"/>
    <w:rsid w:val="002C2BEF"/>
    <w:rsid w:val="002C6DEB"/>
    <w:rsid w:val="002D31E6"/>
    <w:rsid w:val="002D4734"/>
    <w:rsid w:val="002D6767"/>
    <w:rsid w:val="002D74B8"/>
    <w:rsid w:val="002E1FF1"/>
    <w:rsid w:val="002E7A38"/>
    <w:rsid w:val="002F28DA"/>
    <w:rsid w:val="002F42C6"/>
    <w:rsid w:val="002F6C82"/>
    <w:rsid w:val="002F73B8"/>
    <w:rsid w:val="002F73D4"/>
    <w:rsid w:val="002F7F4A"/>
    <w:rsid w:val="00302F53"/>
    <w:rsid w:val="00303129"/>
    <w:rsid w:val="00303510"/>
    <w:rsid w:val="00304FEA"/>
    <w:rsid w:val="00305CAC"/>
    <w:rsid w:val="003070C6"/>
    <w:rsid w:val="003078BA"/>
    <w:rsid w:val="00307E22"/>
    <w:rsid w:val="00314A81"/>
    <w:rsid w:val="00314E0C"/>
    <w:rsid w:val="003155F7"/>
    <w:rsid w:val="00315DFA"/>
    <w:rsid w:val="00316F20"/>
    <w:rsid w:val="00320959"/>
    <w:rsid w:val="0032196A"/>
    <w:rsid w:val="00323B90"/>
    <w:rsid w:val="0032482B"/>
    <w:rsid w:val="003259F7"/>
    <w:rsid w:val="003275F1"/>
    <w:rsid w:val="0033080B"/>
    <w:rsid w:val="00332DF5"/>
    <w:rsid w:val="00333E43"/>
    <w:rsid w:val="0033400C"/>
    <w:rsid w:val="00336158"/>
    <w:rsid w:val="0033617D"/>
    <w:rsid w:val="00341149"/>
    <w:rsid w:val="0034343C"/>
    <w:rsid w:val="0034633E"/>
    <w:rsid w:val="0035149A"/>
    <w:rsid w:val="0035281F"/>
    <w:rsid w:val="003530F5"/>
    <w:rsid w:val="00354A01"/>
    <w:rsid w:val="00355319"/>
    <w:rsid w:val="00356595"/>
    <w:rsid w:val="00361B29"/>
    <w:rsid w:val="003624AE"/>
    <w:rsid w:val="00363CE9"/>
    <w:rsid w:val="00364DAD"/>
    <w:rsid w:val="0036709E"/>
    <w:rsid w:val="00367AA3"/>
    <w:rsid w:val="00371E54"/>
    <w:rsid w:val="00375C61"/>
    <w:rsid w:val="00375E7A"/>
    <w:rsid w:val="00376D1D"/>
    <w:rsid w:val="00377254"/>
    <w:rsid w:val="003811CD"/>
    <w:rsid w:val="00385C76"/>
    <w:rsid w:val="00385ED1"/>
    <w:rsid w:val="003860AA"/>
    <w:rsid w:val="00386E0D"/>
    <w:rsid w:val="00390A4F"/>
    <w:rsid w:val="00392213"/>
    <w:rsid w:val="00394FD3"/>
    <w:rsid w:val="0039558D"/>
    <w:rsid w:val="00397AC6"/>
    <w:rsid w:val="003A1776"/>
    <w:rsid w:val="003A2C10"/>
    <w:rsid w:val="003A336E"/>
    <w:rsid w:val="003A4957"/>
    <w:rsid w:val="003A680A"/>
    <w:rsid w:val="003A6B7D"/>
    <w:rsid w:val="003A6F11"/>
    <w:rsid w:val="003B3196"/>
    <w:rsid w:val="003B40FB"/>
    <w:rsid w:val="003B64CA"/>
    <w:rsid w:val="003B6ECF"/>
    <w:rsid w:val="003C0A3C"/>
    <w:rsid w:val="003C26D3"/>
    <w:rsid w:val="003C2A47"/>
    <w:rsid w:val="003C3AB9"/>
    <w:rsid w:val="003C5122"/>
    <w:rsid w:val="003C70BF"/>
    <w:rsid w:val="003D498C"/>
    <w:rsid w:val="003D4FCF"/>
    <w:rsid w:val="003D6923"/>
    <w:rsid w:val="003D7949"/>
    <w:rsid w:val="003E4EBE"/>
    <w:rsid w:val="003F002E"/>
    <w:rsid w:val="003F0FD4"/>
    <w:rsid w:val="003F1CE2"/>
    <w:rsid w:val="003F6E0C"/>
    <w:rsid w:val="004003D2"/>
    <w:rsid w:val="00404388"/>
    <w:rsid w:val="0040654E"/>
    <w:rsid w:val="004111D6"/>
    <w:rsid w:val="00411C94"/>
    <w:rsid w:val="00413A5F"/>
    <w:rsid w:val="00415149"/>
    <w:rsid w:val="00422FB6"/>
    <w:rsid w:val="00425378"/>
    <w:rsid w:val="0042577D"/>
    <w:rsid w:val="00426E34"/>
    <w:rsid w:val="00427104"/>
    <w:rsid w:val="00427B32"/>
    <w:rsid w:val="00432860"/>
    <w:rsid w:val="00432DF9"/>
    <w:rsid w:val="00436C12"/>
    <w:rsid w:val="00436CC3"/>
    <w:rsid w:val="00437AD5"/>
    <w:rsid w:val="00437FEF"/>
    <w:rsid w:val="0044151C"/>
    <w:rsid w:val="00442022"/>
    <w:rsid w:val="00442DBF"/>
    <w:rsid w:val="00447546"/>
    <w:rsid w:val="00452848"/>
    <w:rsid w:val="00452D9A"/>
    <w:rsid w:val="004541CD"/>
    <w:rsid w:val="00456638"/>
    <w:rsid w:val="00463439"/>
    <w:rsid w:val="00471C9D"/>
    <w:rsid w:val="004732FE"/>
    <w:rsid w:val="004875AF"/>
    <w:rsid w:val="00487FFE"/>
    <w:rsid w:val="004904B4"/>
    <w:rsid w:val="004930EA"/>
    <w:rsid w:val="00493235"/>
    <w:rsid w:val="00493C5D"/>
    <w:rsid w:val="0049544C"/>
    <w:rsid w:val="0049565B"/>
    <w:rsid w:val="004A095C"/>
    <w:rsid w:val="004A19A3"/>
    <w:rsid w:val="004A249F"/>
    <w:rsid w:val="004A69AB"/>
    <w:rsid w:val="004B47EF"/>
    <w:rsid w:val="004C5962"/>
    <w:rsid w:val="004C6592"/>
    <w:rsid w:val="004C6FDD"/>
    <w:rsid w:val="004D2C37"/>
    <w:rsid w:val="004D3C3B"/>
    <w:rsid w:val="004D5240"/>
    <w:rsid w:val="004E3971"/>
    <w:rsid w:val="004E70B7"/>
    <w:rsid w:val="004E7982"/>
    <w:rsid w:val="004F102B"/>
    <w:rsid w:val="004F20F7"/>
    <w:rsid w:val="004F2EC5"/>
    <w:rsid w:val="004F45AC"/>
    <w:rsid w:val="00502261"/>
    <w:rsid w:val="005045E7"/>
    <w:rsid w:val="0050776C"/>
    <w:rsid w:val="0051247A"/>
    <w:rsid w:val="005142BE"/>
    <w:rsid w:val="00517CB0"/>
    <w:rsid w:val="00520DC0"/>
    <w:rsid w:val="005237EA"/>
    <w:rsid w:val="005238F1"/>
    <w:rsid w:val="00524DD9"/>
    <w:rsid w:val="005274FE"/>
    <w:rsid w:val="0053094B"/>
    <w:rsid w:val="00531E1E"/>
    <w:rsid w:val="00532090"/>
    <w:rsid w:val="00535B1D"/>
    <w:rsid w:val="005372CE"/>
    <w:rsid w:val="005378DF"/>
    <w:rsid w:val="005421F9"/>
    <w:rsid w:val="00542DE4"/>
    <w:rsid w:val="00545626"/>
    <w:rsid w:val="00545F0B"/>
    <w:rsid w:val="0054728D"/>
    <w:rsid w:val="005504B5"/>
    <w:rsid w:val="00551C1B"/>
    <w:rsid w:val="00552C6F"/>
    <w:rsid w:val="00553653"/>
    <w:rsid w:val="00555B31"/>
    <w:rsid w:val="0055689D"/>
    <w:rsid w:val="005604CF"/>
    <w:rsid w:val="0056706D"/>
    <w:rsid w:val="0056736B"/>
    <w:rsid w:val="00567E65"/>
    <w:rsid w:val="005711C8"/>
    <w:rsid w:val="00571321"/>
    <w:rsid w:val="00572979"/>
    <w:rsid w:val="00574D2D"/>
    <w:rsid w:val="005757E8"/>
    <w:rsid w:val="005769F2"/>
    <w:rsid w:val="00580AEA"/>
    <w:rsid w:val="00583C61"/>
    <w:rsid w:val="00584511"/>
    <w:rsid w:val="00594198"/>
    <w:rsid w:val="00594CD5"/>
    <w:rsid w:val="00594E76"/>
    <w:rsid w:val="00594FDE"/>
    <w:rsid w:val="00596558"/>
    <w:rsid w:val="005A0913"/>
    <w:rsid w:val="005A3D9B"/>
    <w:rsid w:val="005A672E"/>
    <w:rsid w:val="005A77CB"/>
    <w:rsid w:val="005B10EE"/>
    <w:rsid w:val="005B57F8"/>
    <w:rsid w:val="005B7840"/>
    <w:rsid w:val="005C2062"/>
    <w:rsid w:val="005C27AB"/>
    <w:rsid w:val="005C3CB0"/>
    <w:rsid w:val="005C624B"/>
    <w:rsid w:val="005C7737"/>
    <w:rsid w:val="005D115A"/>
    <w:rsid w:val="005D1B3C"/>
    <w:rsid w:val="005D7865"/>
    <w:rsid w:val="005E4CDE"/>
    <w:rsid w:val="005E56D0"/>
    <w:rsid w:val="005E6512"/>
    <w:rsid w:val="005E7E81"/>
    <w:rsid w:val="005F1DF3"/>
    <w:rsid w:val="00600D9D"/>
    <w:rsid w:val="00600EF1"/>
    <w:rsid w:val="00602403"/>
    <w:rsid w:val="006038B8"/>
    <w:rsid w:val="00604525"/>
    <w:rsid w:val="006064E8"/>
    <w:rsid w:val="0060698D"/>
    <w:rsid w:val="00606CBB"/>
    <w:rsid w:val="00607571"/>
    <w:rsid w:val="00611B04"/>
    <w:rsid w:val="0061277C"/>
    <w:rsid w:val="00614917"/>
    <w:rsid w:val="00617CF5"/>
    <w:rsid w:val="00622026"/>
    <w:rsid w:val="0062370F"/>
    <w:rsid w:val="006237F5"/>
    <w:rsid w:val="0062384F"/>
    <w:rsid w:val="00625EBF"/>
    <w:rsid w:val="00626C34"/>
    <w:rsid w:val="0063090C"/>
    <w:rsid w:val="006317F2"/>
    <w:rsid w:val="00632518"/>
    <w:rsid w:val="00634A06"/>
    <w:rsid w:val="00634CF4"/>
    <w:rsid w:val="006361A2"/>
    <w:rsid w:val="0063620A"/>
    <w:rsid w:val="00636690"/>
    <w:rsid w:val="00640A41"/>
    <w:rsid w:val="00640B61"/>
    <w:rsid w:val="00641B21"/>
    <w:rsid w:val="00641E67"/>
    <w:rsid w:val="0064208A"/>
    <w:rsid w:val="00642652"/>
    <w:rsid w:val="00646650"/>
    <w:rsid w:val="0065372C"/>
    <w:rsid w:val="00653B35"/>
    <w:rsid w:val="0065401D"/>
    <w:rsid w:val="006562BF"/>
    <w:rsid w:val="00656A34"/>
    <w:rsid w:val="00656B28"/>
    <w:rsid w:val="00662B3B"/>
    <w:rsid w:val="00663F9B"/>
    <w:rsid w:val="00664B8B"/>
    <w:rsid w:val="00664E73"/>
    <w:rsid w:val="0066536F"/>
    <w:rsid w:val="006667F1"/>
    <w:rsid w:val="00666CE8"/>
    <w:rsid w:val="00670F62"/>
    <w:rsid w:val="00671CAE"/>
    <w:rsid w:val="00675A41"/>
    <w:rsid w:val="00677770"/>
    <w:rsid w:val="00677AEE"/>
    <w:rsid w:val="006835EE"/>
    <w:rsid w:val="0068530D"/>
    <w:rsid w:val="0069627B"/>
    <w:rsid w:val="006A153A"/>
    <w:rsid w:val="006B01A0"/>
    <w:rsid w:val="006B368F"/>
    <w:rsid w:val="006B4D1C"/>
    <w:rsid w:val="006B7636"/>
    <w:rsid w:val="006B782C"/>
    <w:rsid w:val="006C155B"/>
    <w:rsid w:val="006C1C26"/>
    <w:rsid w:val="006C3002"/>
    <w:rsid w:val="006C3482"/>
    <w:rsid w:val="006C42B1"/>
    <w:rsid w:val="006C5359"/>
    <w:rsid w:val="006D02F6"/>
    <w:rsid w:val="006D1721"/>
    <w:rsid w:val="006D2393"/>
    <w:rsid w:val="006D2B67"/>
    <w:rsid w:val="006D4030"/>
    <w:rsid w:val="006D4E24"/>
    <w:rsid w:val="006D634C"/>
    <w:rsid w:val="006D6940"/>
    <w:rsid w:val="006D79C9"/>
    <w:rsid w:val="006E4649"/>
    <w:rsid w:val="006E5281"/>
    <w:rsid w:val="006E55EA"/>
    <w:rsid w:val="006E6A44"/>
    <w:rsid w:val="006E6DAC"/>
    <w:rsid w:val="006E72BF"/>
    <w:rsid w:val="006E78A0"/>
    <w:rsid w:val="006F4602"/>
    <w:rsid w:val="006F4BE9"/>
    <w:rsid w:val="00701527"/>
    <w:rsid w:val="00701C83"/>
    <w:rsid w:val="0070315C"/>
    <w:rsid w:val="00710423"/>
    <w:rsid w:val="00711557"/>
    <w:rsid w:val="00712C3B"/>
    <w:rsid w:val="0071301A"/>
    <w:rsid w:val="007146F4"/>
    <w:rsid w:val="00714AC7"/>
    <w:rsid w:val="00715015"/>
    <w:rsid w:val="007210A5"/>
    <w:rsid w:val="007245D6"/>
    <w:rsid w:val="00725506"/>
    <w:rsid w:val="00736278"/>
    <w:rsid w:val="007375EF"/>
    <w:rsid w:val="00737979"/>
    <w:rsid w:val="00744149"/>
    <w:rsid w:val="00746222"/>
    <w:rsid w:val="00746DE2"/>
    <w:rsid w:val="007570D9"/>
    <w:rsid w:val="00760ECF"/>
    <w:rsid w:val="00761063"/>
    <w:rsid w:val="00763F12"/>
    <w:rsid w:val="007642BB"/>
    <w:rsid w:val="007646D2"/>
    <w:rsid w:val="007679A4"/>
    <w:rsid w:val="007701D0"/>
    <w:rsid w:val="007750BE"/>
    <w:rsid w:val="007778D0"/>
    <w:rsid w:val="00781018"/>
    <w:rsid w:val="007813C1"/>
    <w:rsid w:val="00782036"/>
    <w:rsid w:val="00782A60"/>
    <w:rsid w:val="00784916"/>
    <w:rsid w:val="0078599D"/>
    <w:rsid w:val="00787BF6"/>
    <w:rsid w:val="0079090F"/>
    <w:rsid w:val="00794D8B"/>
    <w:rsid w:val="00796B78"/>
    <w:rsid w:val="007A04B8"/>
    <w:rsid w:val="007A0E9F"/>
    <w:rsid w:val="007A1DAC"/>
    <w:rsid w:val="007A4B8B"/>
    <w:rsid w:val="007A6321"/>
    <w:rsid w:val="007B0703"/>
    <w:rsid w:val="007B4E45"/>
    <w:rsid w:val="007B671A"/>
    <w:rsid w:val="007B7767"/>
    <w:rsid w:val="007B7F2D"/>
    <w:rsid w:val="007C02D9"/>
    <w:rsid w:val="007C0CA4"/>
    <w:rsid w:val="007C207E"/>
    <w:rsid w:val="007C2260"/>
    <w:rsid w:val="007C514F"/>
    <w:rsid w:val="007C53B5"/>
    <w:rsid w:val="007C70AD"/>
    <w:rsid w:val="007D0AA6"/>
    <w:rsid w:val="007D0E02"/>
    <w:rsid w:val="007D4AA0"/>
    <w:rsid w:val="007D5FAA"/>
    <w:rsid w:val="007E19EC"/>
    <w:rsid w:val="007E2C99"/>
    <w:rsid w:val="007E59E2"/>
    <w:rsid w:val="007F1CEF"/>
    <w:rsid w:val="007F3100"/>
    <w:rsid w:val="007F3F36"/>
    <w:rsid w:val="007F4A54"/>
    <w:rsid w:val="007F66BD"/>
    <w:rsid w:val="007F7058"/>
    <w:rsid w:val="007F72BD"/>
    <w:rsid w:val="00800ADF"/>
    <w:rsid w:val="00801545"/>
    <w:rsid w:val="00801F22"/>
    <w:rsid w:val="008032FC"/>
    <w:rsid w:val="008051E3"/>
    <w:rsid w:val="0080581E"/>
    <w:rsid w:val="00805950"/>
    <w:rsid w:val="00806C39"/>
    <w:rsid w:val="00807527"/>
    <w:rsid w:val="00810ED0"/>
    <w:rsid w:val="00811B8C"/>
    <w:rsid w:val="0081497B"/>
    <w:rsid w:val="00816078"/>
    <w:rsid w:val="00822FEB"/>
    <w:rsid w:val="00823582"/>
    <w:rsid w:val="00823765"/>
    <w:rsid w:val="00824885"/>
    <w:rsid w:val="00825E6C"/>
    <w:rsid w:val="0082616D"/>
    <w:rsid w:val="0082639D"/>
    <w:rsid w:val="008326C3"/>
    <w:rsid w:val="00835192"/>
    <w:rsid w:val="00836C9D"/>
    <w:rsid w:val="0084021A"/>
    <w:rsid w:val="00844F8B"/>
    <w:rsid w:val="00846126"/>
    <w:rsid w:val="00846FB0"/>
    <w:rsid w:val="00851256"/>
    <w:rsid w:val="00852E15"/>
    <w:rsid w:val="008675D0"/>
    <w:rsid w:val="00870636"/>
    <w:rsid w:val="0087073C"/>
    <w:rsid w:val="00872171"/>
    <w:rsid w:val="00874CFA"/>
    <w:rsid w:val="00874FD6"/>
    <w:rsid w:val="0088182A"/>
    <w:rsid w:val="00882870"/>
    <w:rsid w:val="00882C7F"/>
    <w:rsid w:val="00884A80"/>
    <w:rsid w:val="00885BC0"/>
    <w:rsid w:val="008868E6"/>
    <w:rsid w:val="00887746"/>
    <w:rsid w:val="00887A38"/>
    <w:rsid w:val="008916DA"/>
    <w:rsid w:val="00892C1E"/>
    <w:rsid w:val="00893AC7"/>
    <w:rsid w:val="00897AA5"/>
    <w:rsid w:val="008A267C"/>
    <w:rsid w:val="008A3181"/>
    <w:rsid w:val="008A4443"/>
    <w:rsid w:val="008A584F"/>
    <w:rsid w:val="008A7D88"/>
    <w:rsid w:val="008B0F7C"/>
    <w:rsid w:val="008B35A1"/>
    <w:rsid w:val="008B3C50"/>
    <w:rsid w:val="008C0A91"/>
    <w:rsid w:val="008C0AA6"/>
    <w:rsid w:val="008C1453"/>
    <w:rsid w:val="008C40AE"/>
    <w:rsid w:val="008C439F"/>
    <w:rsid w:val="008C65B5"/>
    <w:rsid w:val="008D2F35"/>
    <w:rsid w:val="008D3CC6"/>
    <w:rsid w:val="008D3FD6"/>
    <w:rsid w:val="008D7190"/>
    <w:rsid w:val="008E0537"/>
    <w:rsid w:val="008E1BD9"/>
    <w:rsid w:val="008E1DCB"/>
    <w:rsid w:val="008E2786"/>
    <w:rsid w:val="008E3DB6"/>
    <w:rsid w:val="008F01D8"/>
    <w:rsid w:val="008F1F95"/>
    <w:rsid w:val="008F31E0"/>
    <w:rsid w:val="008F444A"/>
    <w:rsid w:val="008F4A7F"/>
    <w:rsid w:val="008F4C0C"/>
    <w:rsid w:val="008F5437"/>
    <w:rsid w:val="008F5D5B"/>
    <w:rsid w:val="008F5DD1"/>
    <w:rsid w:val="00901D4B"/>
    <w:rsid w:val="0090531D"/>
    <w:rsid w:val="0091235F"/>
    <w:rsid w:val="009148FA"/>
    <w:rsid w:val="00916630"/>
    <w:rsid w:val="00916F26"/>
    <w:rsid w:val="00921777"/>
    <w:rsid w:val="009245CD"/>
    <w:rsid w:val="00925922"/>
    <w:rsid w:val="00927856"/>
    <w:rsid w:val="00930980"/>
    <w:rsid w:val="00930C1A"/>
    <w:rsid w:val="0093178B"/>
    <w:rsid w:val="00933A76"/>
    <w:rsid w:val="00933AC1"/>
    <w:rsid w:val="00935A94"/>
    <w:rsid w:val="0094035A"/>
    <w:rsid w:val="00941885"/>
    <w:rsid w:val="009428EF"/>
    <w:rsid w:val="00943CB8"/>
    <w:rsid w:val="00944176"/>
    <w:rsid w:val="00945B9F"/>
    <w:rsid w:val="00946073"/>
    <w:rsid w:val="0094607D"/>
    <w:rsid w:val="00947BEF"/>
    <w:rsid w:val="0095355A"/>
    <w:rsid w:val="00957B15"/>
    <w:rsid w:val="00957D9B"/>
    <w:rsid w:val="00961629"/>
    <w:rsid w:val="0096367E"/>
    <w:rsid w:val="00963DB0"/>
    <w:rsid w:val="00965CA1"/>
    <w:rsid w:val="00965F4D"/>
    <w:rsid w:val="00967DFB"/>
    <w:rsid w:val="0097223D"/>
    <w:rsid w:val="0097231A"/>
    <w:rsid w:val="00977DA4"/>
    <w:rsid w:val="009801C8"/>
    <w:rsid w:val="00983576"/>
    <w:rsid w:val="00984678"/>
    <w:rsid w:val="00984A80"/>
    <w:rsid w:val="009857F9"/>
    <w:rsid w:val="009858FA"/>
    <w:rsid w:val="00991C19"/>
    <w:rsid w:val="0099204D"/>
    <w:rsid w:val="00993D27"/>
    <w:rsid w:val="00993FC9"/>
    <w:rsid w:val="009A740C"/>
    <w:rsid w:val="009A7FA1"/>
    <w:rsid w:val="009B00F9"/>
    <w:rsid w:val="009B08A8"/>
    <w:rsid w:val="009B6245"/>
    <w:rsid w:val="009B6C1A"/>
    <w:rsid w:val="009C1BAE"/>
    <w:rsid w:val="009C348A"/>
    <w:rsid w:val="009C4AC1"/>
    <w:rsid w:val="009C4D13"/>
    <w:rsid w:val="009C7BFF"/>
    <w:rsid w:val="009D0039"/>
    <w:rsid w:val="009D14BB"/>
    <w:rsid w:val="009D1CF5"/>
    <w:rsid w:val="009D5CD1"/>
    <w:rsid w:val="009D5F22"/>
    <w:rsid w:val="009E088C"/>
    <w:rsid w:val="009E0AAC"/>
    <w:rsid w:val="009E34E2"/>
    <w:rsid w:val="009E5616"/>
    <w:rsid w:val="009E6782"/>
    <w:rsid w:val="009F099F"/>
    <w:rsid w:val="009F3EAF"/>
    <w:rsid w:val="009F5224"/>
    <w:rsid w:val="00A053A5"/>
    <w:rsid w:val="00A05432"/>
    <w:rsid w:val="00A05F31"/>
    <w:rsid w:val="00A06FF7"/>
    <w:rsid w:val="00A074E9"/>
    <w:rsid w:val="00A10B23"/>
    <w:rsid w:val="00A10BDE"/>
    <w:rsid w:val="00A10CA6"/>
    <w:rsid w:val="00A10CD5"/>
    <w:rsid w:val="00A13738"/>
    <w:rsid w:val="00A13E81"/>
    <w:rsid w:val="00A14C3D"/>
    <w:rsid w:val="00A15254"/>
    <w:rsid w:val="00A156E1"/>
    <w:rsid w:val="00A1689F"/>
    <w:rsid w:val="00A23686"/>
    <w:rsid w:val="00A34759"/>
    <w:rsid w:val="00A36182"/>
    <w:rsid w:val="00A41B40"/>
    <w:rsid w:val="00A422D0"/>
    <w:rsid w:val="00A4240D"/>
    <w:rsid w:val="00A45A4D"/>
    <w:rsid w:val="00A464AC"/>
    <w:rsid w:val="00A46F25"/>
    <w:rsid w:val="00A56723"/>
    <w:rsid w:val="00A572BF"/>
    <w:rsid w:val="00A643EA"/>
    <w:rsid w:val="00A65CB6"/>
    <w:rsid w:val="00A701FA"/>
    <w:rsid w:val="00A72AAA"/>
    <w:rsid w:val="00A73D19"/>
    <w:rsid w:val="00A7561B"/>
    <w:rsid w:val="00A774F4"/>
    <w:rsid w:val="00A83548"/>
    <w:rsid w:val="00A85B51"/>
    <w:rsid w:val="00A92277"/>
    <w:rsid w:val="00A9297E"/>
    <w:rsid w:val="00A97420"/>
    <w:rsid w:val="00A97548"/>
    <w:rsid w:val="00AA19D4"/>
    <w:rsid w:val="00AA45D4"/>
    <w:rsid w:val="00AA5BA5"/>
    <w:rsid w:val="00AA6AEB"/>
    <w:rsid w:val="00AA6B0D"/>
    <w:rsid w:val="00AA7442"/>
    <w:rsid w:val="00AA7491"/>
    <w:rsid w:val="00AA74FC"/>
    <w:rsid w:val="00AA7B6D"/>
    <w:rsid w:val="00AA7F79"/>
    <w:rsid w:val="00AB5F80"/>
    <w:rsid w:val="00AB66A2"/>
    <w:rsid w:val="00AB7324"/>
    <w:rsid w:val="00AC2C9E"/>
    <w:rsid w:val="00AC45A0"/>
    <w:rsid w:val="00AC46D4"/>
    <w:rsid w:val="00AD2003"/>
    <w:rsid w:val="00AD248F"/>
    <w:rsid w:val="00AD42F2"/>
    <w:rsid w:val="00AD4C5A"/>
    <w:rsid w:val="00AD578C"/>
    <w:rsid w:val="00AD5F80"/>
    <w:rsid w:val="00AE0213"/>
    <w:rsid w:val="00AE05A8"/>
    <w:rsid w:val="00AE28A5"/>
    <w:rsid w:val="00AE3286"/>
    <w:rsid w:val="00AE3848"/>
    <w:rsid w:val="00AE4691"/>
    <w:rsid w:val="00AE482E"/>
    <w:rsid w:val="00AF0E15"/>
    <w:rsid w:val="00AF222C"/>
    <w:rsid w:val="00AF4879"/>
    <w:rsid w:val="00AF4E0F"/>
    <w:rsid w:val="00B008E5"/>
    <w:rsid w:val="00B03671"/>
    <w:rsid w:val="00B06E36"/>
    <w:rsid w:val="00B0714E"/>
    <w:rsid w:val="00B074A1"/>
    <w:rsid w:val="00B12B39"/>
    <w:rsid w:val="00B13257"/>
    <w:rsid w:val="00B14713"/>
    <w:rsid w:val="00B1581C"/>
    <w:rsid w:val="00B17609"/>
    <w:rsid w:val="00B243D1"/>
    <w:rsid w:val="00B275A9"/>
    <w:rsid w:val="00B34728"/>
    <w:rsid w:val="00B34B52"/>
    <w:rsid w:val="00B36B8E"/>
    <w:rsid w:val="00B40555"/>
    <w:rsid w:val="00B41612"/>
    <w:rsid w:val="00B439B7"/>
    <w:rsid w:val="00B4415F"/>
    <w:rsid w:val="00B472CF"/>
    <w:rsid w:val="00B51AE8"/>
    <w:rsid w:val="00B51E8A"/>
    <w:rsid w:val="00B52E11"/>
    <w:rsid w:val="00B53720"/>
    <w:rsid w:val="00B54314"/>
    <w:rsid w:val="00B54BB1"/>
    <w:rsid w:val="00B55DC1"/>
    <w:rsid w:val="00B60778"/>
    <w:rsid w:val="00B62662"/>
    <w:rsid w:val="00B64246"/>
    <w:rsid w:val="00B657E8"/>
    <w:rsid w:val="00B65DD8"/>
    <w:rsid w:val="00B722CE"/>
    <w:rsid w:val="00B7238C"/>
    <w:rsid w:val="00B75D53"/>
    <w:rsid w:val="00B763A3"/>
    <w:rsid w:val="00B81309"/>
    <w:rsid w:val="00B82940"/>
    <w:rsid w:val="00B84103"/>
    <w:rsid w:val="00B860A5"/>
    <w:rsid w:val="00B92F52"/>
    <w:rsid w:val="00B92F8C"/>
    <w:rsid w:val="00B94571"/>
    <w:rsid w:val="00BA12F4"/>
    <w:rsid w:val="00BA1495"/>
    <w:rsid w:val="00BA2E47"/>
    <w:rsid w:val="00BA5EBC"/>
    <w:rsid w:val="00BA6CF5"/>
    <w:rsid w:val="00BB043B"/>
    <w:rsid w:val="00BB2D0E"/>
    <w:rsid w:val="00BC2B70"/>
    <w:rsid w:val="00BC4DD6"/>
    <w:rsid w:val="00BC5666"/>
    <w:rsid w:val="00BC6CAF"/>
    <w:rsid w:val="00BD032B"/>
    <w:rsid w:val="00BD05CD"/>
    <w:rsid w:val="00BD08FB"/>
    <w:rsid w:val="00BD13D3"/>
    <w:rsid w:val="00BD14E3"/>
    <w:rsid w:val="00BD2927"/>
    <w:rsid w:val="00BD4227"/>
    <w:rsid w:val="00BD5574"/>
    <w:rsid w:val="00BD7BFC"/>
    <w:rsid w:val="00BE3120"/>
    <w:rsid w:val="00BE45C4"/>
    <w:rsid w:val="00BE57AD"/>
    <w:rsid w:val="00BE709E"/>
    <w:rsid w:val="00BF0FED"/>
    <w:rsid w:val="00BF1F7F"/>
    <w:rsid w:val="00BF36BD"/>
    <w:rsid w:val="00BF4C0A"/>
    <w:rsid w:val="00BF5D50"/>
    <w:rsid w:val="00BF770A"/>
    <w:rsid w:val="00C02723"/>
    <w:rsid w:val="00C05B09"/>
    <w:rsid w:val="00C05F85"/>
    <w:rsid w:val="00C06A13"/>
    <w:rsid w:val="00C1239E"/>
    <w:rsid w:val="00C139C6"/>
    <w:rsid w:val="00C15E98"/>
    <w:rsid w:val="00C1735B"/>
    <w:rsid w:val="00C179BF"/>
    <w:rsid w:val="00C17C46"/>
    <w:rsid w:val="00C20491"/>
    <w:rsid w:val="00C21212"/>
    <w:rsid w:val="00C21A3A"/>
    <w:rsid w:val="00C30D9B"/>
    <w:rsid w:val="00C33AED"/>
    <w:rsid w:val="00C34920"/>
    <w:rsid w:val="00C36129"/>
    <w:rsid w:val="00C4191C"/>
    <w:rsid w:val="00C44145"/>
    <w:rsid w:val="00C463F6"/>
    <w:rsid w:val="00C46F8D"/>
    <w:rsid w:val="00C53421"/>
    <w:rsid w:val="00C57DC7"/>
    <w:rsid w:val="00C605E5"/>
    <w:rsid w:val="00C6466B"/>
    <w:rsid w:val="00C6672D"/>
    <w:rsid w:val="00C66958"/>
    <w:rsid w:val="00C66B57"/>
    <w:rsid w:val="00C67193"/>
    <w:rsid w:val="00C72245"/>
    <w:rsid w:val="00C73FC2"/>
    <w:rsid w:val="00C75343"/>
    <w:rsid w:val="00C82C8C"/>
    <w:rsid w:val="00C83BDD"/>
    <w:rsid w:val="00C843D4"/>
    <w:rsid w:val="00C8572D"/>
    <w:rsid w:val="00C8778A"/>
    <w:rsid w:val="00C90033"/>
    <w:rsid w:val="00C91D9C"/>
    <w:rsid w:val="00C963A9"/>
    <w:rsid w:val="00C964CC"/>
    <w:rsid w:val="00CA0202"/>
    <w:rsid w:val="00CA0A9D"/>
    <w:rsid w:val="00CA0FA8"/>
    <w:rsid w:val="00CA7334"/>
    <w:rsid w:val="00CA78AF"/>
    <w:rsid w:val="00CB1E35"/>
    <w:rsid w:val="00CB4861"/>
    <w:rsid w:val="00CC7C76"/>
    <w:rsid w:val="00CD09BD"/>
    <w:rsid w:val="00CD4E8B"/>
    <w:rsid w:val="00CD58F6"/>
    <w:rsid w:val="00CD75A0"/>
    <w:rsid w:val="00CE074E"/>
    <w:rsid w:val="00CE4BB9"/>
    <w:rsid w:val="00CE7D25"/>
    <w:rsid w:val="00CF250F"/>
    <w:rsid w:val="00CF32FD"/>
    <w:rsid w:val="00CF414A"/>
    <w:rsid w:val="00CF4642"/>
    <w:rsid w:val="00CF7EB7"/>
    <w:rsid w:val="00D03F55"/>
    <w:rsid w:val="00D0781F"/>
    <w:rsid w:val="00D11211"/>
    <w:rsid w:val="00D1270F"/>
    <w:rsid w:val="00D14F1A"/>
    <w:rsid w:val="00D16A93"/>
    <w:rsid w:val="00D20B6E"/>
    <w:rsid w:val="00D20DE1"/>
    <w:rsid w:val="00D234A3"/>
    <w:rsid w:val="00D2691A"/>
    <w:rsid w:val="00D367EB"/>
    <w:rsid w:val="00D3774E"/>
    <w:rsid w:val="00D41B92"/>
    <w:rsid w:val="00D47C49"/>
    <w:rsid w:val="00D526E1"/>
    <w:rsid w:val="00D5289A"/>
    <w:rsid w:val="00D52C57"/>
    <w:rsid w:val="00D54318"/>
    <w:rsid w:val="00D54446"/>
    <w:rsid w:val="00D56006"/>
    <w:rsid w:val="00D57513"/>
    <w:rsid w:val="00D57C8C"/>
    <w:rsid w:val="00D57F32"/>
    <w:rsid w:val="00D63101"/>
    <w:rsid w:val="00D63498"/>
    <w:rsid w:val="00D64A84"/>
    <w:rsid w:val="00D65932"/>
    <w:rsid w:val="00D65A5D"/>
    <w:rsid w:val="00D702AC"/>
    <w:rsid w:val="00D7558A"/>
    <w:rsid w:val="00D75D2C"/>
    <w:rsid w:val="00D7662A"/>
    <w:rsid w:val="00D80683"/>
    <w:rsid w:val="00D80FB6"/>
    <w:rsid w:val="00D8433C"/>
    <w:rsid w:val="00D87BBC"/>
    <w:rsid w:val="00D9189F"/>
    <w:rsid w:val="00D91E86"/>
    <w:rsid w:val="00D9660F"/>
    <w:rsid w:val="00D96ADB"/>
    <w:rsid w:val="00D97EE2"/>
    <w:rsid w:val="00DA08FD"/>
    <w:rsid w:val="00DA2A05"/>
    <w:rsid w:val="00DA3C23"/>
    <w:rsid w:val="00DA3D85"/>
    <w:rsid w:val="00DA6274"/>
    <w:rsid w:val="00DB0E46"/>
    <w:rsid w:val="00DB3A10"/>
    <w:rsid w:val="00DB3F94"/>
    <w:rsid w:val="00DB57F2"/>
    <w:rsid w:val="00DB7CAD"/>
    <w:rsid w:val="00DD1284"/>
    <w:rsid w:val="00DD388E"/>
    <w:rsid w:val="00DD3950"/>
    <w:rsid w:val="00DD3C9E"/>
    <w:rsid w:val="00DD560C"/>
    <w:rsid w:val="00DD78D6"/>
    <w:rsid w:val="00DE6F01"/>
    <w:rsid w:val="00DE7CE6"/>
    <w:rsid w:val="00DF1B54"/>
    <w:rsid w:val="00DF1F9A"/>
    <w:rsid w:val="00DF2F29"/>
    <w:rsid w:val="00DF59C9"/>
    <w:rsid w:val="00DF715D"/>
    <w:rsid w:val="00DF7A79"/>
    <w:rsid w:val="00E01518"/>
    <w:rsid w:val="00E03D4A"/>
    <w:rsid w:val="00E11E9C"/>
    <w:rsid w:val="00E14798"/>
    <w:rsid w:val="00E1511B"/>
    <w:rsid w:val="00E15ABC"/>
    <w:rsid w:val="00E1721A"/>
    <w:rsid w:val="00E238D1"/>
    <w:rsid w:val="00E26A15"/>
    <w:rsid w:val="00E276A4"/>
    <w:rsid w:val="00E304CD"/>
    <w:rsid w:val="00E32BA8"/>
    <w:rsid w:val="00E333F8"/>
    <w:rsid w:val="00E3592F"/>
    <w:rsid w:val="00E36110"/>
    <w:rsid w:val="00E37232"/>
    <w:rsid w:val="00E408C5"/>
    <w:rsid w:val="00E40BB3"/>
    <w:rsid w:val="00E41A58"/>
    <w:rsid w:val="00E41E71"/>
    <w:rsid w:val="00E43F26"/>
    <w:rsid w:val="00E459AF"/>
    <w:rsid w:val="00E45A7D"/>
    <w:rsid w:val="00E46121"/>
    <w:rsid w:val="00E505AD"/>
    <w:rsid w:val="00E514BF"/>
    <w:rsid w:val="00E53428"/>
    <w:rsid w:val="00E60DD2"/>
    <w:rsid w:val="00E6300C"/>
    <w:rsid w:val="00E67DD4"/>
    <w:rsid w:val="00E702D2"/>
    <w:rsid w:val="00E83805"/>
    <w:rsid w:val="00E8446B"/>
    <w:rsid w:val="00E85C61"/>
    <w:rsid w:val="00E903A4"/>
    <w:rsid w:val="00E9213A"/>
    <w:rsid w:val="00E94459"/>
    <w:rsid w:val="00E94EF0"/>
    <w:rsid w:val="00E94FC7"/>
    <w:rsid w:val="00E9529D"/>
    <w:rsid w:val="00EA0AC4"/>
    <w:rsid w:val="00EA1441"/>
    <w:rsid w:val="00EA207E"/>
    <w:rsid w:val="00EA2953"/>
    <w:rsid w:val="00EA4126"/>
    <w:rsid w:val="00EA629C"/>
    <w:rsid w:val="00EA6BFE"/>
    <w:rsid w:val="00EA7D30"/>
    <w:rsid w:val="00EB0B3E"/>
    <w:rsid w:val="00EB5783"/>
    <w:rsid w:val="00EB59E2"/>
    <w:rsid w:val="00EB5F72"/>
    <w:rsid w:val="00EC023E"/>
    <w:rsid w:val="00EC1146"/>
    <w:rsid w:val="00EC45F3"/>
    <w:rsid w:val="00EC4916"/>
    <w:rsid w:val="00EC5C68"/>
    <w:rsid w:val="00EC6B1B"/>
    <w:rsid w:val="00EC70AE"/>
    <w:rsid w:val="00ED0B4A"/>
    <w:rsid w:val="00ED5775"/>
    <w:rsid w:val="00ED6BF6"/>
    <w:rsid w:val="00ED7665"/>
    <w:rsid w:val="00EE3005"/>
    <w:rsid w:val="00EE47B6"/>
    <w:rsid w:val="00EE7EA5"/>
    <w:rsid w:val="00EF2D2F"/>
    <w:rsid w:val="00EF4EA7"/>
    <w:rsid w:val="00EF6DAE"/>
    <w:rsid w:val="00EF77FD"/>
    <w:rsid w:val="00F0029B"/>
    <w:rsid w:val="00F02DA1"/>
    <w:rsid w:val="00F04604"/>
    <w:rsid w:val="00F07F89"/>
    <w:rsid w:val="00F1015E"/>
    <w:rsid w:val="00F1132A"/>
    <w:rsid w:val="00F12D1C"/>
    <w:rsid w:val="00F12F7D"/>
    <w:rsid w:val="00F13E32"/>
    <w:rsid w:val="00F16857"/>
    <w:rsid w:val="00F20CA8"/>
    <w:rsid w:val="00F2115A"/>
    <w:rsid w:val="00F21E50"/>
    <w:rsid w:val="00F24DA0"/>
    <w:rsid w:val="00F257A9"/>
    <w:rsid w:val="00F258BB"/>
    <w:rsid w:val="00F25948"/>
    <w:rsid w:val="00F26CA4"/>
    <w:rsid w:val="00F31866"/>
    <w:rsid w:val="00F32589"/>
    <w:rsid w:val="00F32BD9"/>
    <w:rsid w:val="00F36A1F"/>
    <w:rsid w:val="00F40D96"/>
    <w:rsid w:val="00F42F14"/>
    <w:rsid w:val="00F4349D"/>
    <w:rsid w:val="00F4435F"/>
    <w:rsid w:val="00F460F6"/>
    <w:rsid w:val="00F4711D"/>
    <w:rsid w:val="00F4793B"/>
    <w:rsid w:val="00F53788"/>
    <w:rsid w:val="00F53D36"/>
    <w:rsid w:val="00F53EAB"/>
    <w:rsid w:val="00F601D1"/>
    <w:rsid w:val="00F60C9E"/>
    <w:rsid w:val="00F62E76"/>
    <w:rsid w:val="00F63A13"/>
    <w:rsid w:val="00F66127"/>
    <w:rsid w:val="00F714DC"/>
    <w:rsid w:val="00F7289E"/>
    <w:rsid w:val="00F73B52"/>
    <w:rsid w:val="00F7413F"/>
    <w:rsid w:val="00F821B9"/>
    <w:rsid w:val="00F8311B"/>
    <w:rsid w:val="00F838A3"/>
    <w:rsid w:val="00F861A4"/>
    <w:rsid w:val="00F86FF4"/>
    <w:rsid w:val="00F877AA"/>
    <w:rsid w:val="00F933EE"/>
    <w:rsid w:val="00F96F81"/>
    <w:rsid w:val="00F97038"/>
    <w:rsid w:val="00F97BE9"/>
    <w:rsid w:val="00F97FE8"/>
    <w:rsid w:val="00FA0BE2"/>
    <w:rsid w:val="00FA15C6"/>
    <w:rsid w:val="00FA3C75"/>
    <w:rsid w:val="00FA3F26"/>
    <w:rsid w:val="00FB04E8"/>
    <w:rsid w:val="00FB0D85"/>
    <w:rsid w:val="00FB1620"/>
    <w:rsid w:val="00FB228D"/>
    <w:rsid w:val="00FB6B5F"/>
    <w:rsid w:val="00FC4394"/>
    <w:rsid w:val="00FC53B9"/>
    <w:rsid w:val="00FC7234"/>
    <w:rsid w:val="00FD3020"/>
    <w:rsid w:val="00FD4A03"/>
    <w:rsid w:val="00FD4C97"/>
    <w:rsid w:val="00FD57B4"/>
    <w:rsid w:val="00FD6B0A"/>
    <w:rsid w:val="00FD6EC8"/>
    <w:rsid w:val="00FE365B"/>
    <w:rsid w:val="00FE4ABB"/>
    <w:rsid w:val="00FE51B6"/>
    <w:rsid w:val="00FE5760"/>
    <w:rsid w:val="00FF0815"/>
    <w:rsid w:val="00FF5BF6"/>
    <w:rsid w:val="00FF5FB9"/>
    <w:rsid w:val="00FF7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BD14E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D14E3"/>
    <w:pPr>
      <w:spacing w:before="240" w:after="60"/>
      <w:jc w:val="both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D14E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D14E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D14E3"/>
    <w:pPr>
      <w:keepNext/>
      <w:spacing w:before="120"/>
      <w:ind w:left="72" w:right="72"/>
      <w:outlineLvl w:val="3"/>
    </w:pPr>
    <w:rPr>
      <w:rFonts w:ascii="Arial" w:hAnsi="Arial" w:cs="Arial"/>
      <w:b/>
      <w:b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D14E3"/>
    <w:pPr>
      <w:keepNext/>
      <w:ind w:right="72"/>
      <w:jc w:val="center"/>
      <w:outlineLvl w:val="4"/>
    </w:pPr>
    <w:rPr>
      <w:rFonts w:ascii="Arial" w:hAnsi="Arial" w:cs="Arial"/>
      <w:b/>
      <w:b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D14E3"/>
    <w:pPr>
      <w:keepNext/>
      <w:ind w:right="72"/>
      <w:jc w:val="right"/>
      <w:outlineLvl w:val="5"/>
    </w:pPr>
    <w:rPr>
      <w:rFonts w:ascii="Arial" w:hAnsi="Arial" w:cs="Arial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BD14E3"/>
    <w:pPr>
      <w:keepNext/>
      <w:spacing w:before="60" w:after="60"/>
      <w:ind w:right="72"/>
      <w:outlineLvl w:val="6"/>
    </w:pPr>
    <w:rPr>
      <w:rFonts w:ascii="Arial" w:hAnsi="Arial" w:cs="Arial"/>
      <w:b/>
      <w:bCs/>
      <w:color w:val="0000FF"/>
      <w:sz w:val="18"/>
      <w:szCs w:val="1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D14E3"/>
    <w:pPr>
      <w:keepNext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BD14E3"/>
    <w:pPr>
      <w:widowControl w:val="0"/>
      <w:spacing w:before="240" w:after="60" w:line="240" w:lineRule="atLeast"/>
      <w:outlineLvl w:val="8"/>
    </w:pPr>
    <w:rPr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BA2E47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semiHidden/>
    <w:locked/>
    <w:rsid w:val="00BA2E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9"/>
    <w:locked/>
    <w:rsid w:val="00BA2E47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BA2E47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BA2E47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BA2E47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BA2E47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BA2E47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BA2E47"/>
    <w:rPr>
      <w:rFonts w:ascii="Cambria" w:hAnsi="Cambria" w:cs="Cambria"/>
    </w:rPr>
  </w:style>
  <w:style w:type="paragraph" w:styleId="FootnoteText">
    <w:name w:val="footnote text"/>
    <w:basedOn w:val="Normal"/>
    <w:link w:val="FootnoteTextChar"/>
    <w:uiPriority w:val="99"/>
    <w:semiHidden/>
    <w:rsid w:val="00BD14E3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locked/>
    <w:rsid w:val="00BA2E47"/>
    <w:rPr>
      <w:sz w:val="20"/>
      <w:szCs w:val="20"/>
    </w:rPr>
  </w:style>
  <w:style w:type="character" w:styleId="FootnoteReference">
    <w:name w:val="footnote reference"/>
    <w:uiPriority w:val="99"/>
    <w:semiHidden/>
    <w:rsid w:val="00BD14E3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rsid w:val="00BD14E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BA2E47"/>
    <w:rPr>
      <w:sz w:val="24"/>
      <w:szCs w:val="24"/>
    </w:rPr>
  </w:style>
  <w:style w:type="paragraph" w:styleId="Footer">
    <w:name w:val="footer"/>
    <w:basedOn w:val="Normal"/>
    <w:link w:val="FooterChar"/>
    <w:rsid w:val="00BD14E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BA2E47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BD14E3"/>
  </w:style>
  <w:style w:type="character" w:styleId="CommentReference">
    <w:name w:val="annotation reference"/>
    <w:uiPriority w:val="99"/>
    <w:semiHidden/>
    <w:rsid w:val="00BD14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D14E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BA2E47"/>
    <w:rPr>
      <w:sz w:val="20"/>
      <w:szCs w:val="20"/>
    </w:rPr>
  </w:style>
  <w:style w:type="paragraph" w:styleId="BlockText">
    <w:name w:val="Block Text"/>
    <w:basedOn w:val="Normal"/>
    <w:uiPriority w:val="99"/>
    <w:semiHidden/>
    <w:rsid w:val="00BD14E3"/>
    <w:pPr>
      <w:spacing w:before="60" w:after="60"/>
    </w:pPr>
    <w:rPr>
      <w:rFonts w:ascii="Arial" w:hAnsi="Arial" w:cs="Arial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BD14E3"/>
    <w:pPr>
      <w:widowControl w:val="0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TitleChar">
    <w:name w:val="Title Char"/>
    <w:link w:val="Title"/>
    <w:uiPriority w:val="99"/>
    <w:locked/>
    <w:rsid w:val="00BA2E47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BD14E3"/>
    <w:pPr>
      <w:widowControl w:val="0"/>
      <w:spacing w:after="60" w:line="240" w:lineRule="atLeast"/>
      <w:jc w:val="center"/>
    </w:pPr>
    <w:rPr>
      <w:rFonts w:ascii="Arial" w:hAnsi="Arial" w:cs="Arial"/>
      <w:i/>
      <w:iCs/>
      <w:sz w:val="36"/>
      <w:szCs w:val="36"/>
    </w:rPr>
  </w:style>
  <w:style w:type="character" w:customStyle="1" w:styleId="SubtitleChar">
    <w:name w:val="Subtitle Char"/>
    <w:link w:val="Subtitle"/>
    <w:uiPriority w:val="99"/>
    <w:locked/>
    <w:rsid w:val="00BA2E47"/>
    <w:rPr>
      <w:rFonts w:ascii="Cambria" w:hAnsi="Cambria" w:cs="Cambria"/>
      <w:sz w:val="24"/>
      <w:szCs w:val="24"/>
    </w:rPr>
  </w:style>
  <w:style w:type="paragraph" w:customStyle="1" w:styleId="Tabletext">
    <w:name w:val="Tabletext"/>
    <w:basedOn w:val="Normal"/>
    <w:uiPriority w:val="99"/>
    <w:rsid w:val="00BD14E3"/>
    <w:pPr>
      <w:keepLines/>
      <w:widowControl w:val="0"/>
      <w:spacing w:after="120" w:line="240" w:lineRule="atLeast"/>
    </w:pPr>
    <w:rPr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BD14E3"/>
    <w:pPr>
      <w:widowControl w:val="0"/>
      <w:tabs>
        <w:tab w:val="right" w:pos="9360"/>
      </w:tabs>
      <w:spacing w:before="240" w:after="60" w:line="240" w:lineRule="atLeast"/>
      <w:ind w:left="432" w:right="720" w:hanging="432"/>
    </w:pPr>
    <w:rPr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rsid w:val="00BD14E3"/>
    <w:pPr>
      <w:widowControl w:val="0"/>
      <w:tabs>
        <w:tab w:val="right" w:pos="9360"/>
      </w:tabs>
      <w:spacing w:line="240" w:lineRule="atLeast"/>
      <w:ind w:left="864" w:right="720" w:hanging="432"/>
    </w:pPr>
    <w:rPr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BD14E3"/>
    <w:pPr>
      <w:keepLines/>
      <w:widowControl w:val="0"/>
      <w:spacing w:after="120" w:line="240" w:lineRule="atLeast"/>
      <w:ind w:left="720"/>
    </w:pPr>
    <w:rPr>
      <w:sz w:val="20"/>
      <w:szCs w:val="20"/>
    </w:rPr>
  </w:style>
  <w:style w:type="character" w:customStyle="1" w:styleId="BodyTextChar">
    <w:name w:val="Body Text Char"/>
    <w:link w:val="BodyText"/>
    <w:uiPriority w:val="99"/>
    <w:semiHidden/>
    <w:locked/>
    <w:rsid w:val="00BA2E47"/>
    <w:rPr>
      <w:sz w:val="24"/>
      <w:szCs w:val="24"/>
    </w:rPr>
  </w:style>
  <w:style w:type="paragraph" w:customStyle="1" w:styleId="ATableText">
    <w:name w:val="A_Table Text"/>
    <w:uiPriority w:val="99"/>
    <w:rsid w:val="00BD14E3"/>
    <w:pPr>
      <w:spacing w:before="60" w:after="60"/>
    </w:pPr>
    <w:rPr>
      <w:rFonts w:ascii="Arial" w:hAnsi="Arial" w:cs="Arial"/>
      <w:sz w:val="18"/>
      <w:szCs w:val="18"/>
    </w:rPr>
  </w:style>
  <w:style w:type="character" w:styleId="Hyperlink">
    <w:name w:val="Hyperlink"/>
    <w:uiPriority w:val="99"/>
    <w:semiHidden/>
    <w:rsid w:val="00BD14E3"/>
    <w:rPr>
      <w:color w:val="0000FF"/>
      <w:u w:val="single"/>
    </w:rPr>
  </w:style>
  <w:style w:type="character" w:styleId="FollowedHyperlink">
    <w:name w:val="FollowedHyperlink"/>
    <w:uiPriority w:val="99"/>
    <w:semiHidden/>
    <w:rsid w:val="00BD14E3"/>
    <w:rPr>
      <w:color w:val="800080"/>
      <w:u w:val="single"/>
    </w:rPr>
  </w:style>
  <w:style w:type="paragraph" w:customStyle="1" w:styleId="ByLine">
    <w:name w:val="ByLine"/>
    <w:basedOn w:val="Title"/>
    <w:uiPriority w:val="99"/>
    <w:rsid w:val="00BD14E3"/>
    <w:pPr>
      <w:widowControl/>
      <w:spacing w:before="240" w:after="720"/>
      <w:jc w:val="right"/>
    </w:pPr>
    <w:rPr>
      <w:kern w:val="28"/>
      <w:sz w:val="28"/>
      <w:szCs w:val="28"/>
    </w:rPr>
  </w:style>
  <w:style w:type="paragraph" w:customStyle="1" w:styleId="ChangeHistoryTitle">
    <w:name w:val="ChangeHistory Title"/>
    <w:basedOn w:val="Normal"/>
    <w:uiPriority w:val="99"/>
    <w:rsid w:val="00BD14E3"/>
    <w:pPr>
      <w:keepNext/>
      <w:spacing w:before="60" w:after="60"/>
      <w:jc w:val="center"/>
    </w:pPr>
    <w:rPr>
      <w:rFonts w:ascii="Arial" w:hAnsi="Arial" w:cs="Arial"/>
      <w:b/>
      <w:bCs/>
      <w:sz w:val="36"/>
      <w:szCs w:val="36"/>
    </w:rPr>
  </w:style>
  <w:style w:type="paragraph" w:customStyle="1" w:styleId="line">
    <w:name w:val="line"/>
    <w:basedOn w:val="Title"/>
    <w:uiPriority w:val="99"/>
    <w:rsid w:val="00BD14E3"/>
    <w:pPr>
      <w:widowControl/>
      <w:pBdr>
        <w:top w:val="single" w:sz="36" w:space="1" w:color="auto"/>
      </w:pBdr>
      <w:spacing w:before="240"/>
      <w:jc w:val="right"/>
    </w:pPr>
    <w:rPr>
      <w:kern w:val="28"/>
      <w:sz w:val="40"/>
      <w:szCs w:val="40"/>
    </w:rPr>
  </w:style>
  <w:style w:type="paragraph" w:styleId="BalloonText">
    <w:name w:val="Balloon Text"/>
    <w:basedOn w:val="Normal"/>
    <w:link w:val="BalloonTextChar"/>
    <w:uiPriority w:val="99"/>
    <w:semiHidden/>
    <w:rsid w:val="00BD14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D14E3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BD14E3"/>
    <w:rPr>
      <w:sz w:val="24"/>
      <w:szCs w:val="24"/>
    </w:rPr>
  </w:style>
  <w:style w:type="table" w:styleId="TableGrid">
    <w:name w:val="Table Grid"/>
    <w:basedOn w:val="TableNormal"/>
    <w:uiPriority w:val="59"/>
    <w:rsid w:val="00316F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05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4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227">
      <w:bodyDiv w:val="1"/>
      <w:marLeft w:val="31"/>
      <w:marRight w:val="3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4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8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052066">
                  <w:marLeft w:val="1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0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935286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1272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26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3009E66AD0BF43B09A4DC2C70348D1" ma:contentTypeVersion="2" ma:contentTypeDescription="Create a new document." ma:contentTypeScope="" ma:versionID="828251ba33346a07b180cd7326a8b6c0">
  <xsd:schema xmlns:xsd="http://www.w3.org/2001/XMLSchema" xmlns:xs="http://www.w3.org/2001/XMLSchema" xmlns:p="http://schemas.microsoft.com/office/2006/metadata/properties" xmlns:ns1="271095de-6b42-4750-9915-b98f914db338" targetNamespace="http://schemas.microsoft.com/office/2006/metadata/properties" ma:root="true" ma:fieldsID="96ae3be2289720d0418493f3a5c18b97" ns1:_="">
    <xsd:import namespace="271095de-6b42-4750-9915-b98f914db338"/>
    <xsd:element name="properties">
      <xsd:complexType>
        <xsd:sequence>
          <xsd:element name="documentManagement">
            <xsd:complexType>
              <xsd:all>
                <xsd:element ref="ns1:Status"/>
                <xsd:element ref="ns1:Domai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095de-6b42-4750-9915-b98f914db338" elementFormDefault="qualified">
    <xsd:import namespace="http://schemas.microsoft.com/office/2006/documentManagement/types"/>
    <xsd:import namespace="http://schemas.microsoft.com/office/infopath/2007/PartnerControls"/>
    <xsd:element name="Status" ma:index="0" ma:displayName="Status" ma:default="1-Not Started" ma:format="Dropdown" ma:internalName="Status">
      <xsd:simpleType>
        <xsd:restriction base="dms:Choice">
          <xsd:enumeration value="1-Not Started"/>
          <xsd:enumeration value="2-In Content Development"/>
          <xsd:enumeration value="3-In Review"/>
          <xsd:enumeration value="4-Ready for EPFC Development"/>
          <xsd:enumeration value="5-In Unit Testing"/>
          <xsd:enumeration value="6-In System Testing"/>
          <xsd:enumeration value="7-Ready for UAT Testing"/>
          <xsd:enumeration value="8-Published to OpenUP"/>
        </xsd:restriction>
      </xsd:simpleType>
    </xsd:element>
    <xsd:element name="Domain" ma:index="3" nillable="true" ma:displayName="Domain" ma:default="Requirements Management (RM)" ma:format="Dropdown" ma:internalName="Domain">
      <xsd:simpleType>
        <xsd:restriction base="dms:Choice">
          <xsd:enumeration value="Requirements Management (RM)"/>
          <xsd:enumeration value="Quality Management (QM)"/>
          <xsd:enumeration value="Technology Management (TM)"/>
          <xsd:enumeration value="Release Management (RelM)"/>
          <xsd:enumeration value="Project Management (PM)"/>
          <xsd:enumeration value="Relationship Management (RelationshipMgmt)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Status xmlns="271095de-6b42-4750-9915-b98f914db338">4-Ready for EPFC Development</Status>
    <Domain xmlns="271095de-6b42-4750-9915-b98f914db338">Requirements Management (RM)</Domain>
  </documentManagement>
</p:properties>
</file>

<file path=customXml/itemProps1.xml><?xml version="1.0" encoding="utf-8"?>
<ds:datastoreItem xmlns:ds="http://schemas.openxmlformats.org/officeDocument/2006/customXml" ds:itemID="{E8AE8C8B-4237-42A7-8DC5-2BDB5573DB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095de-6b42-4750-9915-b98f914db3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D557AA-6721-4F8D-99A6-F53CF92051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464AB5-8144-4F3B-9490-30D92FE46576}">
  <ds:schemaRefs>
    <ds:schemaRef ds:uri="http://schemas.microsoft.com/office/2006/metadata/properties"/>
    <ds:schemaRef ds:uri="271095de-6b42-4750-9915-b98f914db3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DMCEC-TEM-002-003-Use-Case_template.dotx</Template>
  <TotalTime>2</TotalTime>
  <Pages>5</Pages>
  <Words>109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 Case Template</vt:lpstr>
    </vt:vector>
  </TitlesOfParts>
  <Company>SOHO-1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 Case Template</dc:title>
  <dc:creator>TMH</dc:creator>
  <cp:lastModifiedBy>TMH</cp:lastModifiedBy>
  <cp:revision>1</cp:revision>
  <cp:lastPrinted>2012-07-27T18:00:00Z</cp:lastPrinted>
  <dcterms:created xsi:type="dcterms:W3CDTF">2014-11-03T15:33:00Z</dcterms:created>
  <dcterms:modified xsi:type="dcterms:W3CDTF">2014-11-03T15:35:00Z</dcterms:modified>
  <cp:contentStatus>Ready For Review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Status">
    <vt:lpwstr>Ready For Review</vt:lpwstr>
  </property>
  <property fmtid="{D5CDD505-2E9C-101B-9397-08002B2CF9AE}" pid="4" name="Use Case #">
    <vt:lpwstr>UC-061</vt:lpwstr>
  </property>
  <property fmtid="{D5CDD505-2E9C-101B-9397-08002B2CF9AE}" pid="5" name="Business Requirements">
    <vt:lpwstr>58;#0058</vt:lpwstr>
  </property>
  <property fmtid="{D5CDD505-2E9C-101B-9397-08002B2CF9AE}" pid="6" name="Iteration">
    <vt:lpwstr>3</vt:lpwstr>
  </property>
  <property fmtid="{D5CDD505-2E9C-101B-9397-08002B2CF9AE}" pid="7" name="Business Contact">
    <vt:lpwstr>612</vt:lpwstr>
  </property>
  <property fmtid="{D5CDD505-2E9C-101B-9397-08002B2CF9AE}" pid="8" name="_Status">
    <vt:lpwstr>Ready For Review</vt:lpwstr>
  </property>
  <property fmtid="{D5CDD505-2E9C-101B-9397-08002B2CF9AE}" pid="9" name="Technical Contact0">
    <vt:lpwstr>0</vt:lpwstr>
  </property>
  <property fmtid="{D5CDD505-2E9C-101B-9397-08002B2CF9AE}" pid="10" name="Use Case ID">
    <vt:lpwstr>SFAUC-001-02</vt:lpwstr>
  </property>
  <property fmtid="{D5CDD505-2E9C-101B-9397-08002B2CF9AE}" pid="11" name="display_urn:schemas-microsoft-com:office:office#Business_x0020_Contact">
    <vt:lpwstr>GRACIELA BENAVIDES</vt:lpwstr>
  </property>
  <property fmtid="{D5CDD505-2E9C-101B-9397-08002B2CF9AE}" pid="12" name="Business Requirement">
    <vt:lpwstr>1;#1;#3;#3;#2;#2</vt:lpwstr>
  </property>
  <property fmtid="{D5CDD505-2E9C-101B-9397-08002B2CF9AE}" pid="13" name="ContentTypeId">
    <vt:lpwstr>0x010100813009E66AD0BF43B09A4DC2C70348D1</vt:lpwstr>
  </property>
  <property fmtid="{D5CDD505-2E9C-101B-9397-08002B2CF9AE}" pid="14" name="Deliverable_Name">
    <vt:lpwstr>Business Requirements</vt:lpwstr>
  </property>
  <property fmtid="{D5CDD505-2E9C-101B-9397-08002B2CF9AE}" pid="15" name="Deliverable Folder">
    <vt:lpwstr>Functional Specs</vt:lpwstr>
  </property>
  <property fmtid="{D5CDD505-2E9C-101B-9397-08002B2CF9AE}" pid="16" name="Business Line">
    <vt:lpwstr>All</vt:lpwstr>
  </property>
  <property fmtid="{D5CDD505-2E9C-101B-9397-08002B2CF9AE}" pid="17" name="Description0">
    <vt:lpwstr>Use Case for RCD New</vt:lpwstr>
  </property>
</Properties>
</file>